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EB" w:rsidRDefault="005B0D51" w:rsidP="00207260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3725545"/>
                <wp:effectExtent l="0" t="0" r="0" b="0"/>
                <wp:wrapNone/>
                <wp:docPr id="2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3EEF" w:rsidRDefault="009F3EEF" w:rsidP="009F3EEF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9F3EEF" w:rsidRDefault="009F3EEF" w:rsidP="009F3EEF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1D0095" w:rsidRPr="00A81C2B" w:rsidRDefault="00A81C2B" w:rsidP="009F3EEF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81C2B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В</w:t>
                            </w:r>
                            <w:r w:rsidR="00DB4FA7" w:rsidRPr="00A81C2B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          </w:r>
                          </w:p>
                          <w:p w:rsidR="0053438D" w:rsidRPr="00792A47" w:rsidRDefault="0053438D" w:rsidP="00A81C2B">
                            <w:pPr>
                              <w:pStyle w:val="af"/>
                              <w:spacing w:line="36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26" type="#_x0000_t202" style="position:absolute;left:0;text-align:left;margin-left:309pt;margin-top:41.1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" filled="f" stroked="f" strokeweight="0" insetpen="t">
                <o:lock v:ext="edit" shapetype="t"/>
                <v:textbox inset="2.85pt,2.85pt,2.85pt,2.85pt">
                  <w:txbxContent>
                    <w:p w:rsidR="009F3EEF" w:rsidRDefault="009F3EEF" w:rsidP="009F3EEF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9F3EEF" w:rsidRDefault="009F3EEF" w:rsidP="009F3EEF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1D0095" w:rsidRPr="00A81C2B" w:rsidRDefault="00A81C2B" w:rsidP="009F3EEF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A81C2B">
                        <w:rPr>
                          <w:b/>
                          <w:sz w:val="32"/>
                          <w:szCs w:val="32"/>
                          <w:lang w:val="ru-RU"/>
                        </w:rPr>
                        <w:t>В</w:t>
                      </w:r>
                      <w:r w:rsidR="00DB4FA7" w:rsidRPr="00A81C2B">
                        <w:rPr>
                          <w:b/>
                          <w:sz w:val="32"/>
                          <w:szCs w:val="32"/>
                          <w:lang w:val="ru-RU"/>
                        </w:rPr>
                        <w:t>сего предусмотреть нельзя и все-таки воспитание ребенка в духе самокритичности, самодисциплины и внутренней ответственности, наряду с его хорошим физическим состоянием помогут избежать досадных и часто тяжелых неприятностей, связных с травмами.</w:t>
                      </w:r>
                    </w:p>
                    <w:p w:rsidR="0053438D" w:rsidRPr="00792A47" w:rsidRDefault="0053438D" w:rsidP="00A81C2B">
                      <w:pPr>
                        <w:pStyle w:val="af"/>
                        <w:spacing w:line="360" w:lineRule="auto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7006590"/>
                <wp:effectExtent l="1905" t="3810" r="0" b="0"/>
                <wp:wrapNone/>
                <wp:docPr id="2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700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938" w:rsidRPr="00792A47" w:rsidRDefault="00112938" w:rsidP="00112938">
                            <w:pPr>
                              <w:pStyle w:val="af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  <w:t>Профилактика уличного травматизма у детей.</w:t>
                            </w:r>
                          </w:p>
                          <w:p w:rsidR="00792A47" w:rsidRPr="00792A47" w:rsidRDefault="00792A47" w:rsidP="00112938">
                            <w:pPr>
                              <w:pStyle w:val="af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112938" w:rsidRPr="00A81C2B" w:rsidRDefault="00112938" w:rsidP="00792A47">
                            <w:pPr>
                              <w:pStyle w:val="af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          </w:r>
                            <w:r w:rsidR="00775DD0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</w:p>
                          <w:p w:rsidR="00775DD0" w:rsidRPr="00792A47" w:rsidRDefault="00775DD0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  <w:t>Профилактические мероприятия:</w:t>
                            </w:r>
                          </w:p>
                          <w:p w:rsidR="00112938" w:rsidRPr="00A81C2B" w:rsidRDefault="00112938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Контроль со стороны родителей.</w:t>
                            </w:r>
                          </w:p>
                          <w:p w:rsidR="00112938" w:rsidRPr="00A81C2B" w:rsidRDefault="00112938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Воспитательная работа родителей и учителей.</w:t>
                            </w:r>
                          </w:p>
                          <w:p w:rsidR="00112938" w:rsidRPr="00A81C2B" w:rsidRDefault="00112938" w:rsidP="008E546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Обучение детей правилам поведения на улице</w:t>
                            </w:r>
                            <w:r w:rsidR="008E5468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и</w:t>
                            </w: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правилам дорожного движения.</w:t>
                            </w:r>
                          </w:p>
                          <w:p w:rsidR="00775DD0" w:rsidRPr="00A81C2B" w:rsidRDefault="00775DD0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Обсуждение с ребенком возможных опасных ситуаций, с привлечением личного опыта, случаев из жизни.</w:t>
                            </w:r>
                          </w:p>
                          <w:p w:rsidR="00112938" w:rsidRPr="00A81C2B" w:rsidRDefault="008E5468" w:rsidP="00112938">
                            <w:pPr>
                              <w:pStyle w:val="af"/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Воспитание у ребенка бережного</w:t>
                            </w:r>
                            <w:r w:rsidR="00112938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отношение к своим товарищам.</w:t>
                            </w:r>
                          </w:p>
                          <w:p w:rsidR="0053438D" w:rsidRPr="00D9492D" w:rsidRDefault="0053438D" w:rsidP="00792A47">
                            <w:pPr>
                              <w:pStyle w:val="af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3438D"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326027" cy="1666875"/>
                                  <wp:effectExtent l="19050" t="0" r="0" b="0"/>
                                  <wp:docPr id="30" name="Рисунок 489" descr="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9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604" cy="167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7" type="#_x0000_t202" style="position:absolute;left:0;text-align:left;margin-left:33.9pt;margin-top:29.55pt;width:239.4pt;height:551.7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112938" w:rsidRPr="00792A47" w:rsidRDefault="00112938" w:rsidP="00112938">
                      <w:pPr>
                        <w:pStyle w:val="af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  <w:t>Профилактика уличного травматизма у детей.</w:t>
                      </w:r>
                    </w:p>
                    <w:p w:rsidR="00792A47" w:rsidRPr="00792A47" w:rsidRDefault="00792A47" w:rsidP="00112938">
                      <w:pPr>
                        <w:pStyle w:val="af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  <w:p w:rsidR="00112938" w:rsidRPr="00A81C2B" w:rsidRDefault="00112938" w:rsidP="00792A47">
                      <w:pPr>
                        <w:pStyle w:val="af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Профилактические мероприятия и надзор со стороны взрослых могут значительно снизить уровень уличного травматизма у детей и подростков.</w:t>
                      </w:r>
                      <w:r w:rsidR="00775DD0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</w:p>
                    <w:p w:rsidR="00775DD0" w:rsidRPr="00792A47" w:rsidRDefault="00775DD0" w:rsidP="00792A47">
                      <w:pPr>
                        <w:pStyle w:val="af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  <w:t>Профилактические мероприятия:</w:t>
                      </w:r>
                    </w:p>
                    <w:p w:rsidR="00112938" w:rsidRPr="00A81C2B" w:rsidRDefault="00112938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Контроль со стороны родителей.</w:t>
                      </w:r>
                    </w:p>
                    <w:p w:rsidR="00112938" w:rsidRPr="00A81C2B" w:rsidRDefault="00112938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Воспитательная работа родителей и учителей.</w:t>
                      </w:r>
                    </w:p>
                    <w:p w:rsidR="00112938" w:rsidRPr="00A81C2B" w:rsidRDefault="00112938" w:rsidP="008E546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Обучение детей правилам поведения на улице</w:t>
                      </w:r>
                      <w:r w:rsidR="008E5468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и</w:t>
                      </w: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правилам дорожного движения.</w:t>
                      </w:r>
                    </w:p>
                    <w:p w:rsidR="00775DD0" w:rsidRPr="00A81C2B" w:rsidRDefault="00775DD0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Обсуждение с ребенком возможных опасных ситуаций, с привлечением личного опыта, случаев из жизни.</w:t>
                      </w:r>
                    </w:p>
                    <w:p w:rsidR="00112938" w:rsidRPr="00A81C2B" w:rsidRDefault="008E5468" w:rsidP="00112938">
                      <w:pPr>
                        <w:pStyle w:val="af"/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Воспитание у ребенка бережного</w:t>
                      </w:r>
                      <w:r w:rsidR="00112938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отношение к своим товарищам.</w:t>
                      </w:r>
                    </w:p>
                    <w:p w:rsidR="0053438D" w:rsidRPr="00D9492D" w:rsidRDefault="0053438D" w:rsidP="00792A47">
                      <w:pPr>
                        <w:pStyle w:val="af"/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53438D">
                        <w:rPr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2326027" cy="1666875"/>
                            <wp:effectExtent l="19050" t="0" r="0" b="0"/>
                            <wp:docPr id="30" name="Рисунок 489" descr="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9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604" cy="167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2038350</wp:posOffset>
                </wp:positionV>
                <wp:extent cx="2978785" cy="4389755"/>
                <wp:effectExtent l="2540" t="0" r="0" b="1270"/>
                <wp:wrapNone/>
                <wp:docPr id="2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Детский уличный травматизм</w:t>
                            </w:r>
                            <w:r w:rsidR="0046580B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Pr="00792A47" w:rsidRDefault="0046580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(не связанный с транспортом)</w:t>
                            </w:r>
                            <w:r w:rsidR="00D4107A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53438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53438D">
                              <w:rPr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829455" cy="2000250"/>
                                  <wp:effectExtent l="19050" t="0" r="8995" b="0"/>
                                  <wp:docPr id="29" name="Рисунок 17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728" cy="200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95pt;margin-top:160.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8E546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Детский уличный травматизм</w:t>
                      </w:r>
                      <w:r w:rsidR="0046580B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Pr="00792A47" w:rsidRDefault="0046580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(не связанный с транспортом)</w:t>
                      </w:r>
                      <w:r w:rsidR="00D4107A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53438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53438D">
                        <w:rPr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>
                            <wp:extent cx="2829455" cy="2000250"/>
                            <wp:effectExtent l="19050" t="0" r="8995" b="0"/>
                            <wp:docPr id="29" name="Рисунок 17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728" cy="2004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782320</wp:posOffset>
                </wp:positionV>
                <wp:extent cx="2778760" cy="619125"/>
                <wp:effectExtent l="0" t="1270" r="0" b="635"/>
                <wp:wrapNone/>
                <wp:docPr id="19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876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647A" w:rsidRPr="00EA4699" w:rsidRDefault="005B0D51" w:rsidP="005B0D51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МКОУ СОШ №1 с.п.Псыгансу</w:t>
                            </w:r>
                          </w:p>
                          <w:p w:rsidR="00D9647A" w:rsidRPr="00EA4699" w:rsidRDefault="00D9647A" w:rsidP="00E91473">
                            <w:pPr>
                              <w:spacing w:after="0" w:line="269" w:lineRule="auto"/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</w:pPr>
                          </w:p>
                          <w:p w:rsidR="00D9647A" w:rsidRPr="00EA4699" w:rsidRDefault="00D9647A" w:rsidP="00E9147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586.3pt;margin-top:61.6pt;width:218.8pt;height:48.7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UT/A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D9647A" w:rsidRPr="00EA4699" w:rsidRDefault="005B0D51" w:rsidP="005B0D51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МКОУ СОШ №1 с.п.Псыгансу</w:t>
                      </w:r>
                    </w:p>
                    <w:p w:rsidR="00D9647A" w:rsidRPr="00EA4699" w:rsidRDefault="00D9647A" w:rsidP="00E91473">
                      <w:pPr>
                        <w:spacing w:after="0" w:line="269" w:lineRule="auto"/>
                        <w:rPr>
                          <w:sz w:val="24"/>
                          <w:szCs w:val="24"/>
                          <w:lang w:val="ru-RU" w:bidi="en-US"/>
                        </w:rPr>
                      </w:pPr>
                    </w:p>
                    <w:p w:rsidR="00D9647A" w:rsidRPr="00EA4699" w:rsidRDefault="00D9647A" w:rsidP="00E9147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ru-RU" w:bidi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5731510</wp:posOffset>
                </wp:positionV>
                <wp:extent cx="2456180" cy="977900"/>
                <wp:effectExtent l="0" t="0" r="3810" b="0"/>
                <wp:wrapNone/>
                <wp:docPr id="1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618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5B0D51" w:rsidP="000222C3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с. п.Псыгансу</w:t>
                            </w:r>
                          </w:p>
                          <w:p w:rsidR="000222C3" w:rsidRPr="00C20308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0" type="#_x0000_t202" style="position:absolute;left:0;text-align:left;margin-left:586.3pt;margin-top:451.3pt;width:193.4pt;height:77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5B0D51" w:rsidP="000222C3">
                      <w:pPr>
                        <w:spacing w:after="0" w:line="269" w:lineRule="auto"/>
                        <w:jc w:val="center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с. п.Псыгансу</w:t>
                      </w:r>
                    </w:p>
                    <w:p w:rsidR="000222C3" w:rsidRPr="00C20308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4948555</wp:posOffset>
                </wp:positionV>
                <wp:extent cx="2766695" cy="1760855"/>
                <wp:effectExtent l="0" t="0" r="0" b="0"/>
                <wp:wrapNone/>
                <wp:docPr id="1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3EEF" w:rsidRDefault="00451A99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B97A75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с</w:t>
                            </w:r>
                            <w:r w:rsidR="005B0D51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. п.Псыгансу</w:t>
                            </w:r>
                          </w:p>
                          <w:p w:rsidR="00A537EB" w:rsidRPr="00B97A75" w:rsidRDefault="005B0D51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ул. Ленина,109</w:t>
                            </w:r>
                          </w:p>
                          <w:p w:rsidR="00EE7A9C" w:rsidRPr="00B97A75" w:rsidRDefault="00EE7A9C" w:rsidP="005B0D51">
                            <w:pPr>
                              <w:pStyle w:val="2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315.75pt;margin-top:389.65pt;width:217.85pt;height:138.6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9F3EEF" w:rsidRDefault="00451A99">
                      <w:pPr>
                        <w:pStyle w:val="21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B97A75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с</w:t>
                      </w:r>
                      <w:r w:rsidR="005B0D51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. п.Псыгансу</w:t>
                      </w:r>
                    </w:p>
                    <w:p w:rsidR="00A537EB" w:rsidRPr="00B97A75" w:rsidRDefault="005B0D51">
                      <w:pPr>
                        <w:pStyle w:val="21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ул. Ленина,109</w:t>
                      </w:r>
                    </w:p>
                    <w:p w:rsidR="00EE7A9C" w:rsidRPr="00B97A75" w:rsidRDefault="00EE7A9C" w:rsidP="005B0D51">
                      <w:pPr>
                        <w:pStyle w:val="21"/>
                        <w:jc w:val="both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4370070</wp:posOffset>
                </wp:positionV>
                <wp:extent cx="2766695" cy="375285"/>
                <wp:effectExtent l="0" t="0" r="0" b="0"/>
                <wp:wrapNone/>
                <wp:docPr id="1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B97A75" w:rsidRDefault="00EE7A9C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caps/>
                                <w:szCs w:val="32"/>
                                <w:lang w:val="ru-RU"/>
                              </w:rPr>
                            </w:pPr>
                            <w:r w:rsidRPr="00B97A75">
                              <w:rPr>
                                <w:rFonts w:ascii="Times New Roman" w:hAnsi="Times New Roman" w:cs="Times New Roman"/>
                                <w:caps/>
                                <w:szCs w:val="32"/>
                                <w:lang w:val="ru-RU"/>
                              </w:rPr>
                              <w:t>наш адрес: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2" type="#_x0000_t202" style="position:absolute;left:0;text-align:left;margin-left:315.75pt;margin-top:344.1pt;width:217.85pt;height:29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M+wIAAKE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B97A75" w:rsidRDefault="00EE7A9C">
                      <w:pPr>
                        <w:pStyle w:val="a6"/>
                        <w:rPr>
                          <w:rFonts w:ascii="Times New Roman" w:hAnsi="Times New Roman" w:cs="Times New Roman"/>
                          <w:caps/>
                          <w:szCs w:val="32"/>
                          <w:lang w:val="ru-RU"/>
                        </w:rPr>
                      </w:pPr>
                      <w:r w:rsidRPr="00B97A75">
                        <w:rPr>
                          <w:rFonts w:ascii="Times New Roman" w:hAnsi="Times New Roman" w:cs="Times New Roman"/>
                          <w:caps/>
                          <w:szCs w:val="32"/>
                          <w:lang w:val="ru-RU"/>
                        </w:rPr>
                        <w:t>наш адрес: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1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1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3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gW+g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0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zM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7Cw0kLOfoCUSN811DkTzCqWVlSk1sTq75TCRy5626lUau6G1F8U4iLrIYTdCml6GtKSmDoA9xp&#10;2eq4f+gA26K4FzDGUQCItv1HUcIestfCBvNYydZcA2FCR5uzh3PO6FGjAhb9aeSHHnAv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DKJXzM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2994660" cy="7331710"/>
                <wp:effectExtent l="0" t="2540" r="0" b="0"/>
                <wp:wrapNone/>
                <wp:docPr id="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94660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5BCA" w:rsidRPr="00A81C2B" w:rsidRDefault="00473F7B" w:rsidP="00792A4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Улица, бесспорно, одно </w:t>
                            </w:r>
                            <w:r w:rsidR="00EB4C8C"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из наиболее травмоопасных мест. Дети на улице гораздо чаще получают различные </w:t>
                            </w: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травмы. Летом существенно возрастает опасность утопления.</w:t>
                            </w:r>
                            <w:r w:rsidR="00115BCA"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8E5468" w:rsidRPr="00792A47" w:rsidRDefault="008E5468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92A47" w:rsidRPr="00792A47" w:rsidRDefault="00792A47" w:rsidP="00D9492D">
                            <w:pPr>
                              <w:pStyle w:val="af"/>
                              <w:ind w:firstLine="567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  <w:t>Опасности, подстерегающие ребенка на улице: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канализационные люки;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подвалы;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чердаки;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детские площадки;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строительные площадки;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недостроенные дома;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трансформаторные подстанции;</w:t>
                            </w:r>
                          </w:p>
                          <w:p w:rsidR="00792A47" w:rsidRPr="00A81C2B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ядовитые растения;</w:t>
                            </w:r>
                          </w:p>
                          <w:p w:rsidR="00792A47" w:rsidRDefault="00792A47" w:rsidP="00792A47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ind w:left="284" w:hanging="284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бродячие и домашние животные</w:t>
                            </w:r>
                            <w:r w:rsidRPr="00792A47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8E5468" w:rsidRPr="00792A47" w:rsidRDefault="008E5468" w:rsidP="008E5468">
                            <w:pPr>
                              <w:pStyle w:val="af"/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1629DA" w:rsidRPr="00792A47" w:rsidRDefault="001629DA" w:rsidP="00D9492D">
                            <w:pPr>
                              <w:pStyle w:val="af"/>
                              <w:ind w:firstLine="567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ru-RU"/>
                              </w:rPr>
                              <w:t>К уличным травмам относятся: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ушибы;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гематомы;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ссадины;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царапины;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растяжения;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вывихи;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переломы;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повреждения внутренних органов;</w:t>
                            </w:r>
                          </w:p>
                          <w:p w:rsidR="001629DA" w:rsidRPr="00A81C2B" w:rsidRDefault="001629DA" w:rsidP="001629DA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сотрясение мозга;</w:t>
                            </w:r>
                          </w:p>
                          <w:p w:rsidR="00D9492D" w:rsidRPr="00A81C2B" w:rsidRDefault="00792A47" w:rsidP="00112938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укусы </w:t>
                            </w:r>
                            <w:r w:rsidR="001629DA" w:rsidRPr="00A81C2B">
                              <w:rPr>
                                <w:sz w:val="28"/>
                                <w:szCs w:val="28"/>
                                <w:lang w:val="ru-RU"/>
                              </w:rPr>
                              <w:t>животных.</w:t>
                            </w:r>
                          </w:p>
                          <w:p w:rsidR="00216815" w:rsidRPr="00216815" w:rsidRDefault="00216815" w:rsidP="00D9492D">
                            <w:pPr>
                              <w:pStyle w:val="af"/>
                              <w:ind w:firstLine="284"/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4" type="#_x0000_t202" style="position:absolute;left:0;text-align:left;margin-left:33.45pt;margin-top:27.2pt;width:235.8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Pu/g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115BCA" w:rsidRPr="00A81C2B" w:rsidRDefault="00473F7B" w:rsidP="00792A47">
                      <w:pPr>
                        <w:pStyle w:val="af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Улица, бесспорно, одно </w:t>
                      </w:r>
                      <w:r w:rsidR="00EB4C8C"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из наиболее травмоопасных мест. Дети на улице гораздо чаще получают различные </w:t>
                      </w: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травмы. Летом существенно возрастает опасность утопления.</w:t>
                      </w:r>
                      <w:r w:rsidR="00115BCA"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8E5468" w:rsidRPr="00792A47" w:rsidRDefault="008E5468" w:rsidP="00792A47">
                      <w:pPr>
                        <w:pStyle w:val="af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</w:p>
                    <w:p w:rsidR="00792A47" w:rsidRPr="00792A47" w:rsidRDefault="00792A47" w:rsidP="00D9492D">
                      <w:pPr>
                        <w:pStyle w:val="af"/>
                        <w:ind w:firstLine="567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  <w:t>Опасности, подстерегающие ребенка на улице: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канализационные люки;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подвалы;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чердаки;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детские площадки;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строительные площадки;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недостроенные дома;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трансформаторные подстанции;</w:t>
                      </w:r>
                    </w:p>
                    <w:p w:rsidR="00792A47" w:rsidRPr="00A81C2B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ядовитые растения;</w:t>
                      </w:r>
                    </w:p>
                    <w:p w:rsidR="00792A47" w:rsidRDefault="00792A47" w:rsidP="00792A47">
                      <w:pPr>
                        <w:pStyle w:val="af"/>
                        <w:numPr>
                          <w:ilvl w:val="0"/>
                          <w:numId w:val="36"/>
                        </w:numPr>
                        <w:ind w:left="284" w:hanging="284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бродячие и домашние животные</w:t>
                      </w:r>
                      <w:r w:rsidRPr="00792A47"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8E5468" w:rsidRPr="00792A47" w:rsidRDefault="008E5468" w:rsidP="008E5468">
                      <w:pPr>
                        <w:pStyle w:val="af"/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  <w:lang w:val="ru-RU"/>
                        </w:rPr>
                      </w:pPr>
                    </w:p>
                    <w:p w:rsidR="001629DA" w:rsidRPr="00792A47" w:rsidRDefault="001629DA" w:rsidP="00D9492D">
                      <w:pPr>
                        <w:pStyle w:val="af"/>
                        <w:ind w:firstLine="567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ru-RU"/>
                        </w:rPr>
                        <w:t>К уличным травмам относятся: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ушибы;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гематомы;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ссадины;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царапины;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растяжения;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вывихи;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переломы;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повреждения внутренних органов;</w:t>
                      </w:r>
                    </w:p>
                    <w:p w:rsidR="001629DA" w:rsidRPr="00A81C2B" w:rsidRDefault="001629DA" w:rsidP="001629DA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>сотрясение мозга;</w:t>
                      </w:r>
                    </w:p>
                    <w:p w:rsidR="00D9492D" w:rsidRPr="00A81C2B" w:rsidRDefault="00792A47" w:rsidP="00112938">
                      <w:pPr>
                        <w:pStyle w:val="af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A81C2B">
                        <w:rPr>
                          <w:sz w:val="28"/>
                          <w:szCs w:val="28"/>
                          <w:lang w:val="ru-RU"/>
                        </w:rPr>
                        <w:t xml:space="preserve">укусы </w:t>
                      </w:r>
                      <w:r w:rsidR="001629DA" w:rsidRPr="00A81C2B">
                        <w:rPr>
                          <w:sz w:val="28"/>
                          <w:szCs w:val="28"/>
                          <w:lang w:val="ru-RU"/>
                        </w:rPr>
                        <w:t>животных.</w:t>
                      </w:r>
                    </w:p>
                    <w:p w:rsidR="00216815" w:rsidRPr="00216815" w:rsidRDefault="00216815" w:rsidP="00D9492D">
                      <w:pPr>
                        <w:pStyle w:val="af"/>
                        <w:ind w:firstLine="284"/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5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5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3918585</wp:posOffset>
                </wp:positionH>
                <wp:positionV relativeFrom="page">
                  <wp:posOffset>400050</wp:posOffset>
                </wp:positionV>
                <wp:extent cx="3025140" cy="6819900"/>
                <wp:effectExtent l="3810" t="0" r="0" b="0"/>
                <wp:wrapNone/>
                <wp:docPr id="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5140" cy="681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792A47" w:rsidRPr="00792A47" w:rsidRDefault="00D9492D" w:rsidP="00792A47">
                            <w:pPr>
                              <w:pStyle w:val="af"/>
                              <w:ind w:firstLine="284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lang w:val="ru-RU"/>
                              </w:rPr>
                              <w:t>Основные причины уличного травматизма</w:t>
                            </w:r>
                          </w:p>
                          <w:tbl>
                            <w:tblPr>
                              <w:tblStyle w:val="af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79"/>
                              <w:gridCol w:w="1166"/>
                              <w:gridCol w:w="1110"/>
                              <w:gridCol w:w="1210"/>
                            </w:tblGrid>
                            <w:tr w:rsidR="00792A47" w:rsidTr="005F1A17">
                              <w:tc>
                                <w:tcPr>
                                  <w:tcW w:w="1209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18468" cy="1008000"/>
                                        <wp:effectExtent l="19050" t="0" r="5432" b="0"/>
                                        <wp:docPr id="12" name="Рисунок 0" descr="о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о - копия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468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13628" cy="1008000"/>
                                        <wp:effectExtent l="19050" t="0" r="0" b="0"/>
                                        <wp:docPr id="13" name="Рисунок 1" descr="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о.jp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628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659512" cy="1008000"/>
                                        <wp:effectExtent l="19050" t="0" r="7238" b="0"/>
                                        <wp:docPr id="14" name="Рисунок 4" descr="р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 - копия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512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7F653E" w:rsidRDefault="007F653E" w:rsidP="005F1A17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49310" cy="1008000"/>
                                        <wp:effectExtent l="19050" t="0" r="0" b="0"/>
                                        <wp:docPr id="15" name="Рисунок 3" descr="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д.jp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310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81C2B" w:rsidRDefault="00A81C2B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  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          </w:r>
                            <w:r>
                              <w:rPr>
                                <w:sz w:val="30"/>
                                <w:szCs w:val="30"/>
                                <w:lang w:val="ru-RU"/>
                              </w:rPr>
                              <w:t>-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во время игр без правил и в неполо</w:t>
                            </w:r>
                            <w:r w:rsidR="00112938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женных местах.</w:t>
                            </w:r>
                            <w:r w:rsidR="00112938" w:rsidRPr="00792A47"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</w:p>
                          <w:p w:rsidR="00D9492D" w:rsidRPr="00A81C2B" w:rsidRDefault="00112938" w:rsidP="00792A47">
                            <w:pPr>
                              <w:pStyle w:val="af"/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  <w:lang w:val="ru-RU"/>
                              </w:rPr>
                              <w:t>Так же к</w:t>
                            </w:r>
                            <w:r w:rsidR="00D9492D" w:rsidRPr="00A81C2B">
                              <w:rPr>
                                <w:rFonts w:asciiTheme="majorHAnsi" w:hAnsiTheme="majorHAnsi"/>
                                <w:b/>
                                <w:sz w:val="30"/>
                                <w:szCs w:val="30"/>
                                <w:lang w:val="ru-RU"/>
                              </w:rPr>
                              <w:t xml:space="preserve"> причинам уличного травматизма можно отнести:</w:t>
                            </w:r>
                          </w:p>
                          <w:p w:rsidR="00D9492D" w:rsidRPr="00A81C2B" w:rsidRDefault="00A81C2B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лохое освещение пешеходных зон;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гололед;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плохое состояние уличных покрытий;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нарушение техники безопасности при занятиях уличным спортом, плавании, нахождении на высоте (например, горке), на качелях;</w:t>
                            </w:r>
                          </w:p>
                          <w:p w:rsidR="00D9492D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отсутствие или неисправность ограждений на высотах (в том числе, на мостах);</w:t>
                            </w:r>
                          </w:p>
                          <w:p w:rsidR="00216815" w:rsidRPr="00A81C2B" w:rsidRDefault="00216815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доступность высот (крыш гаражей и зданий</w:t>
                            </w:r>
                            <w:r w:rsidR="00792A47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,</w:t>
                            </w:r>
                            <w:r w:rsidR="00792A47">
                              <w:rPr>
                                <w:rFonts w:asciiTheme="majorHAnsi" w:hAnsiTheme="majorHAnsi"/>
                                <w:sz w:val="30"/>
                                <w:szCs w:val="30"/>
                                <w:lang w:val="ru-RU"/>
                              </w:rPr>
                              <w:t xml:space="preserve"> </w:t>
                            </w:r>
                            <w:r w:rsidR="00792A47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заброшенных строек,</w:t>
                            </w: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 и др.);</w:t>
                            </w:r>
                          </w:p>
                          <w:p w:rsidR="00216815" w:rsidRPr="00A81C2B" w:rsidRDefault="00216815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недостаточный присмотр за детьми;</w:t>
                            </w:r>
                          </w:p>
                          <w:p w:rsidR="00216815" w:rsidRPr="00A81C2B" w:rsidRDefault="00216815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слабая разъяснительная работа взрослых;</w:t>
                            </w:r>
                          </w:p>
                          <w:p w:rsidR="009E3916" w:rsidRPr="00A81C2B" w:rsidRDefault="00CD7620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невнимательность детей, особенно на дорогах;</w:t>
                            </w:r>
                          </w:p>
                          <w:p w:rsidR="00CD7620" w:rsidRPr="00A81C2B" w:rsidRDefault="00CD7620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отсутствие навыков поведения в общественных места</w:t>
                            </w:r>
                            <w:r w:rsidR="0046580B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х;</w:t>
                            </w:r>
                          </w:p>
                          <w:p w:rsidR="00CD7620" w:rsidRPr="00A81C2B" w:rsidRDefault="00CD7620" w:rsidP="008C6E98">
                            <w:pPr>
                              <w:pStyle w:val="af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аварийное состояние зданий и сооружений, дворовых территорий;</w:t>
                            </w:r>
                          </w:p>
                          <w:p w:rsidR="00216815" w:rsidRPr="00A81C2B" w:rsidRDefault="00CD7620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халатное отношение к соблюдению правил дорожного </w:t>
                            </w:r>
                            <w:r w:rsidR="00D9492D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движения;</w:t>
                            </w:r>
                          </w:p>
                          <w:p w:rsidR="001629DA" w:rsidRPr="00A81C2B" w:rsidRDefault="00D9492D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плохая организация дорожного движения</w:t>
                            </w:r>
                            <w:r w:rsidR="001629DA"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>;</w:t>
                            </w:r>
                          </w:p>
                          <w:p w:rsidR="001629DA" w:rsidRDefault="001629DA" w:rsidP="008C6E98">
                            <w:pPr>
                              <w:pStyle w:val="af"/>
                              <w:numPr>
                                <w:ilvl w:val="0"/>
                                <w:numId w:val="34"/>
                              </w:numPr>
                              <w:ind w:left="284" w:hanging="284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A81C2B">
                              <w:rPr>
                                <w:sz w:val="30"/>
                                <w:szCs w:val="30"/>
                                <w:lang w:val="ru-RU"/>
                              </w:rPr>
                              <w:t xml:space="preserve">дождливая, ненастная погода, туман. </w:t>
                            </w:r>
                          </w:p>
                          <w:p w:rsidR="00A81C2B" w:rsidRPr="00A81C2B" w:rsidRDefault="00A81C2B" w:rsidP="00A81C2B">
                            <w:pPr>
                              <w:pStyle w:val="af"/>
                              <w:jc w:val="left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tbl>
                            <w:tblPr>
                              <w:tblStyle w:val="af0"/>
                              <w:tblW w:w="490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00"/>
                              <w:gridCol w:w="1211"/>
                              <w:gridCol w:w="1231"/>
                              <w:gridCol w:w="1260"/>
                            </w:tblGrid>
                            <w:tr w:rsidR="0053438D" w:rsidRPr="001629DA" w:rsidTr="00792A47">
                              <w:tc>
                                <w:tcPr>
                                  <w:tcW w:w="1200" w:type="dxa"/>
                                </w:tcPr>
                                <w:p w:rsidR="00216815" w:rsidRDefault="00DC1B5D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41579" cy="1008000"/>
                                        <wp:effectExtent l="19050" t="0" r="1371" b="0"/>
                                        <wp:docPr id="6" name="Рисунок 5" descr="ц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ц.jp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1579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216815" w:rsidRDefault="00DC1B5D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49604" cy="1008000"/>
                                        <wp:effectExtent l="19050" t="0" r="0" b="0"/>
                                        <wp:docPr id="7" name="Рисунок 6" descr="р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604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216815" w:rsidRDefault="00DC1B5D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62000" cy="1008719"/>
                                        <wp:effectExtent l="19050" t="0" r="0" b="0"/>
                                        <wp:docPr id="8" name="Рисунок 7" descr="н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н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1457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216815" w:rsidRDefault="00112938" w:rsidP="00216815">
                                  <w:pPr>
                                    <w:pStyle w:val="af"/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688390" cy="1008000"/>
                                        <wp:effectExtent l="19050" t="0" r="0" b="0"/>
                                        <wp:docPr id="3" name="Рисунок 2" descr="е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е - копия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8390" cy="100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3438D" w:rsidRPr="001629DA" w:rsidTr="00792A47">
                              <w:tc>
                                <w:tcPr>
                                  <w:tcW w:w="2411" w:type="dxa"/>
                                  <w:gridSpan w:val="2"/>
                                </w:tcPr>
                                <w:p w:rsidR="0053438D" w:rsidRDefault="0053438D" w:rsidP="00216815">
                                  <w:pPr>
                                    <w:pStyle w:val="af"/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1490400" cy="1115332"/>
                                        <wp:effectExtent l="19050" t="0" r="0" b="0"/>
                                        <wp:docPr id="25" name="Рисунок 24" descr="м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м.jpg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0400" cy="1115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53438D" w:rsidRDefault="0053438D" w:rsidP="00216815">
                                  <w:pPr>
                                    <w:pStyle w:val="af"/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62612" cy="1080000"/>
                                        <wp:effectExtent l="19050" t="0" r="0" b="0"/>
                                        <wp:docPr id="26" name="Рисунок 25" descr="е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е.jpg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612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53438D" w:rsidRDefault="0053438D" w:rsidP="00216815">
                                  <w:pPr>
                                    <w:pStyle w:val="af"/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774535" cy="1080000"/>
                                        <wp:effectExtent l="19050" t="0" r="6515" b="0"/>
                                        <wp:docPr id="27" name="Рисунок 26" descr="н - копи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н - копия.jp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4535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37E06" w:rsidRPr="00216815" w:rsidRDefault="00437E06" w:rsidP="00437E06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6" type="#_x0000_t202" style="position:absolute;left:0;text-align:left;margin-left:308.55pt;margin-top:31.5pt;width:238.2pt;height:53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SK/g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792A47" w:rsidRPr="00792A47" w:rsidRDefault="00D9492D" w:rsidP="00792A47">
                      <w:pPr>
                        <w:pStyle w:val="af"/>
                        <w:ind w:firstLine="284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sz w:val="32"/>
                          <w:szCs w:val="32"/>
                          <w:lang w:val="ru-RU"/>
                        </w:rPr>
                        <w:t>Основные причины уличного травматизма</w:t>
                      </w:r>
                    </w:p>
                    <w:tbl>
                      <w:tblPr>
                        <w:tblStyle w:val="af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79"/>
                        <w:gridCol w:w="1166"/>
                        <w:gridCol w:w="1110"/>
                        <w:gridCol w:w="1210"/>
                      </w:tblGrid>
                      <w:tr w:rsidR="00792A47" w:rsidTr="005F1A17">
                        <w:tc>
                          <w:tcPr>
                            <w:tcW w:w="1209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18468" cy="1008000"/>
                                  <wp:effectExtent l="19050" t="0" r="5432" b="0"/>
                                  <wp:docPr id="12" name="Рисунок 0" descr="о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 - копия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468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13628" cy="1008000"/>
                                  <wp:effectExtent l="19050" t="0" r="0" b="0"/>
                                  <wp:docPr id="13" name="Рисунок 1" descr="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о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628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659512" cy="1008000"/>
                                  <wp:effectExtent l="19050" t="0" r="7238" b="0"/>
                                  <wp:docPr id="14" name="Рисунок 4" descr="р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 - копия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512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7F653E" w:rsidRDefault="007F653E" w:rsidP="005F1A17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49310" cy="1008000"/>
                                  <wp:effectExtent l="19050" t="0" r="0" b="0"/>
                                  <wp:docPr id="15" name="Рисунок 3" descr="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д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1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81C2B" w:rsidRDefault="00A81C2B" w:rsidP="00792A47">
                      <w:pPr>
                        <w:pStyle w:val="af"/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sz w:val="30"/>
                          <w:szCs w:val="30"/>
                          <w:lang w:val="ru-RU"/>
                        </w:rPr>
                        <w:t xml:space="preserve">   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Уличный травматизм (не связанный с транспортом) возникает, главным образом, при падениях на скользких тротуарах и лестницах,  у детей и подростков </w:t>
                      </w:r>
                      <w:r>
                        <w:rPr>
                          <w:sz w:val="30"/>
                          <w:szCs w:val="30"/>
                          <w:lang w:val="ru-RU"/>
                        </w:rPr>
                        <w:t>-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во время игр без правил и в неполо</w:t>
                      </w:r>
                      <w:r w:rsidR="00112938" w:rsidRPr="00A81C2B">
                        <w:rPr>
                          <w:sz w:val="30"/>
                          <w:szCs w:val="30"/>
                          <w:lang w:val="ru-RU"/>
                        </w:rPr>
                        <w:t>женных местах.</w:t>
                      </w:r>
                      <w:r w:rsidR="00112938" w:rsidRPr="00792A47"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</w:p>
                    <w:p w:rsidR="00D9492D" w:rsidRPr="00A81C2B" w:rsidRDefault="00112938" w:rsidP="00792A47">
                      <w:pPr>
                        <w:pStyle w:val="af"/>
                        <w:rPr>
                          <w:rFonts w:asciiTheme="majorHAnsi" w:hAnsiTheme="majorHAnsi"/>
                          <w:b/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rFonts w:asciiTheme="majorHAnsi" w:hAnsiTheme="majorHAnsi"/>
                          <w:b/>
                          <w:sz w:val="30"/>
                          <w:szCs w:val="30"/>
                          <w:lang w:val="ru-RU"/>
                        </w:rPr>
                        <w:t>Так же к</w:t>
                      </w:r>
                      <w:r w:rsidR="00D9492D" w:rsidRPr="00A81C2B">
                        <w:rPr>
                          <w:rFonts w:asciiTheme="majorHAnsi" w:hAnsiTheme="majorHAnsi"/>
                          <w:b/>
                          <w:sz w:val="30"/>
                          <w:szCs w:val="30"/>
                          <w:lang w:val="ru-RU"/>
                        </w:rPr>
                        <w:t xml:space="preserve"> причинам уличного травматизма можно отнести:</w:t>
                      </w:r>
                    </w:p>
                    <w:p w:rsidR="00D9492D" w:rsidRPr="00A81C2B" w:rsidRDefault="00A81C2B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>лохое освещение пешеходных зон;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гололед;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плохое состояние уличных покрытий;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нарушение техники безопасности при занятиях уличным спортом, плавании, нахождении на высоте (например, горке), на качелях;</w:t>
                      </w:r>
                    </w:p>
                    <w:p w:rsidR="00D9492D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отсутствие или неисправность ограждений на высотах (в том числе, на мостах);</w:t>
                      </w:r>
                    </w:p>
                    <w:p w:rsidR="00216815" w:rsidRPr="00A81C2B" w:rsidRDefault="00216815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доступность высот (крыш гаражей и зданий</w:t>
                      </w:r>
                      <w:r w:rsidR="00792A47" w:rsidRPr="00A81C2B">
                        <w:rPr>
                          <w:sz w:val="30"/>
                          <w:szCs w:val="30"/>
                          <w:lang w:val="ru-RU"/>
                        </w:rPr>
                        <w:t>,</w:t>
                      </w:r>
                      <w:r w:rsidR="00792A47">
                        <w:rPr>
                          <w:rFonts w:asciiTheme="majorHAnsi" w:hAnsiTheme="majorHAnsi"/>
                          <w:sz w:val="30"/>
                          <w:szCs w:val="30"/>
                          <w:lang w:val="ru-RU"/>
                        </w:rPr>
                        <w:t xml:space="preserve"> </w:t>
                      </w:r>
                      <w:r w:rsidR="00792A47" w:rsidRPr="00A81C2B">
                        <w:rPr>
                          <w:sz w:val="30"/>
                          <w:szCs w:val="30"/>
                          <w:lang w:val="ru-RU"/>
                        </w:rPr>
                        <w:t>заброшенных строек,</w:t>
                      </w: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 и др.);</w:t>
                      </w:r>
                    </w:p>
                    <w:p w:rsidR="00216815" w:rsidRPr="00A81C2B" w:rsidRDefault="00216815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недостаточный присмотр за детьми;</w:t>
                      </w:r>
                    </w:p>
                    <w:p w:rsidR="00216815" w:rsidRPr="00A81C2B" w:rsidRDefault="00216815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слабая разъяснительная работа взрослых;</w:t>
                      </w:r>
                    </w:p>
                    <w:p w:rsidR="009E3916" w:rsidRPr="00A81C2B" w:rsidRDefault="00CD7620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невнимательность детей, особенно на дорогах;</w:t>
                      </w:r>
                    </w:p>
                    <w:p w:rsidR="00CD7620" w:rsidRPr="00A81C2B" w:rsidRDefault="00CD7620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отсутствие навыков поведения в общественных места</w:t>
                      </w:r>
                      <w:r w:rsidR="0046580B" w:rsidRPr="00A81C2B">
                        <w:rPr>
                          <w:sz w:val="30"/>
                          <w:szCs w:val="30"/>
                          <w:lang w:val="ru-RU"/>
                        </w:rPr>
                        <w:t>х;</w:t>
                      </w:r>
                    </w:p>
                    <w:p w:rsidR="00CD7620" w:rsidRPr="00A81C2B" w:rsidRDefault="00CD7620" w:rsidP="008C6E98">
                      <w:pPr>
                        <w:pStyle w:val="af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аварийное состояние зданий и сооружений, дворовых территорий;</w:t>
                      </w:r>
                    </w:p>
                    <w:p w:rsidR="00216815" w:rsidRPr="00A81C2B" w:rsidRDefault="00CD7620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халатное отношение к соблюдению правил дорожного </w:t>
                      </w:r>
                      <w:r w:rsidR="00D9492D" w:rsidRPr="00A81C2B">
                        <w:rPr>
                          <w:sz w:val="30"/>
                          <w:szCs w:val="30"/>
                          <w:lang w:val="ru-RU"/>
                        </w:rPr>
                        <w:t>движения;</w:t>
                      </w:r>
                    </w:p>
                    <w:p w:rsidR="001629DA" w:rsidRPr="00A81C2B" w:rsidRDefault="00D9492D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>плохая организация дорожного движения</w:t>
                      </w:r>
                      <w:r w:rsidR="001629DA" w:rsidRPr="00A81C2B">
                        <w:rPr>
                          <w:sz w:val="30"/>
                          <w:szCs w:val="30"/>
                          <w:lang w:val="ru-RU"/>
                        </w:rPr>
                        <w:t>;</w:t>
                      </w:r>
                    </w:p>
                    <w:p w:rsidR="001629DA" w:rsidRDefault="001629DA" w:rsidP="008C6E98">
                      <w:pPr>
                        <w:pStyle w:val="af"/>
                        <w:numPr>
                          <w:ilvl w:val="0"/>
                          <w:numId w:val="34"/>
                        </w:numPr>
                        <w:ind w:left="284" w:hanging="284"/>
                        <w:rPr>
                          <w:sz w:val="30"/>
                          <w:szCs w:val="30"/>
                          <w:lang w:val="ru-RU"/>
                        </w:rPr>
                      </w:pPr>
                      <w:r w:rsidRPr="00A81C2B">
                        <w:rPr>
                          <w:sz w:val="30"/>
                          <w:szCs w:val="30"/>
                          <w:lang w:val="ru-RU"/>
                        </w:rPr>
                        <w:t xml:space="preserve">дождливая, ненастная погода, туман. </w:t>
                      </w:r>
                    </w:p>
                    <w:p w:rsidR="00A81C2B" w:rsidRPr="00A81C2B" w:rsidRDefault="00A81C2B" w:rsidP="00A81C2B">
                      <w:pPr>
                        <w:pStyle w:val="af"/>
                        <w:jc w:val="left"/>
                        <w:rPr>
                          <w:sz w:val="30"/>
                          <w:szCs w:val="30"/>
                          <w:lang w:val="ru-RU"/>
                        </w:rPr>
                      </w:pPr>
                    </w:p>
                    <w:tbl>
                      <w:tblPr>
                        <w:tblStyle w:val="af0"/>
                        <w:tblW w:w="490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00"/>
                        <w:gridCol w:w="1211"/>
                        <w:gridCol w:w="1231"/>
                        <w:gridCol w:w="1260"/>
                      </w:tblGrid>
                      <w:tr w:rsidR="0053438D" w:rsidRPr="001629DA" w:rsidTr="00792A47">
                        <w:tc>
                          <w:tcPr>
                            <w:tcW w:w="1200" w:type="dxa"/>
                          </w:tcPr>
                          <w:p w:rsidR="00216815" w:rsidRDefault="00DC1B5D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41579" cy="1008000"/>
                                  <wp:effectExtent l="19050" t="0" r="1371" b="0"/>
                                  <wp:docPr id="6" name="Рисунок 5" descr="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ц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579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:rsidR="00216815" w:rsidRDefault="00DC1B5D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49604" cy="1008000"/>
                                  <wp:effectExtent l="19050" t="0" r="0" b="0"/>
                                  <wp:docPr id="7" name="Рисунок 6" descr="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604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216815" w:rsidRDefault="00DC1B5D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62000" cy="1008719"/>
                                  <wp:effectExtent l="19050" t="0" r="0" b="0"/>
                                  <wp:docPr id="8" name="Рисунок 7" descr="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457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216815" w:rsidRDefault="00112938" w:rsidP="00216815">
                            <w:pPr>
                              <w:pStyle w:val="af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688390" cy="1008000"/>
                                  <wp:effectExtent l="19050" t="0" r="0" b="0"/>
                                  <wp:docPr id="3" name="Рисунок 2" descr="е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е - копия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9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3438D" w:rsidRPr="001629DA" w:rsidTr="00792A47">
                        <w:tc>
                          <w:tcPr>
                            <w:tcW w:w="2411" w:type="dxa"/>
                            <w:gridSpan w:val="2"/>
                          </w:tcPr>
                          <w:p w:rsidR="0053438D" w:rsidRDefault="0053438D" w:rsidP="00216815">
                            <w:pPr>
                              <w:pStyle w:val="af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490400" cy="1115332"/>
                                  <wp:effectExtent l="19050" t="0" r="0" b="0"/>
                                  <wp:docPr id="25" name="Рисунок 24" descr="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м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400" cy="1115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53438D" w:rsidRDefault="0053438D" w:rsidP="00216815">
                            <w:pPr>
                              <w:pStyle w:val="af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62612" cy="1080000"/>
                                  <wp:effectExtent l="19050" t="0" r="0" b="0"/>
                                  <wp:docPr id="26" name="Рисунок 25" descr="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е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12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53438D" w:rsidRDefault="0053438D" w:rsidP="00216815">
                            <w:pPr>
                              <w:pStyle w:val="af"/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774535" cy="1080000"/>
                                  <wp:effectExtent l="19050" t="0" r="6515" b="0"/>
                                  <wp:docPr id="27" name="Рисунок 26" descr="н - коп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 - копия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535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37E06" w:rsidRPr="00216815" w:rsidRDefault="00437E06" w:rsidP="00437E06">
                      <w:pPr>
                        <w:pStyle w:val="af"/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7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Pp+gIAAKA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5" w:hanging="360"/>
      </w:pPr>
    </w:lvl>
    <w:lvl w:ilvl="2" w:tplc="0419001B" w:tentative="1">
      <w:start w:val="1"/>
      <w:numFmt w:val="lowerRoman"/>
      <w:lvlText w:val="%3."/>
      <w:lvlJc w:val="right"/>
      <w:pPr>
        <w:ind w:left="1755" w:hanging="180"/>
      </w:pPr>
    </w:lvl>
    <w:lvl w:ilvl="3" w:tplc="0419000F" w:tentative="1">
      <w:start w:val="1"/>
      <w:numFmt w:val="decimal"/>
      <w:lvlText w:val="%4."/>
      <w:lvlJc w:val="left"/>
      <w:pPr>
        <w:ind w:left="2475" w:hanging="360"/>
      </w:pPr>
    </w:lvl>
    <w:lvl w:ilvl="4" w:tplc="04190019" w:tentative="1">
      <w:start w:val="1"/>
      <w:numFmt w:val="lowerLetter"/>
      <w:lvlText w:val="%5."/>
      <w:lvlJc w:val="left"/>
      <w:pPr>
        <w:ind w:left="3195" w:hanging="360"/>
      </w:pPr>
    </w:lvl>
    <w:lvl w:ilvl="5" w:tplc="0419001B" w:tentative="1">
      <w:start w:val="1"/>
      <w:numFmt w:val="lowerRoman"/>
      <w:lvlText w:val="%6."/>
      <w:lvlJc w:val="right"/>
      <w:pPr>
        <w:ind w:left="3915" w:hanging="180"/>
      </w:pPr>
    </w:lvl>
    <w:lvl w:ilvl="6" w:tplc="0419000F" w:tentative="1">
      <w:start w:val="1"/>
      <w:numFmt w:val="decimal"/>
      <w:lvlText w:val="%7."/>
      <w:lvlJc w:val="left"/>
      <w:pPr>
        <w:ind w:left="4635" w:hanging="360"/>
      </w:pPr>
    </w:lvl>
    <w:lvl w:ilvl="7" w:tplc="04190019" w:tentative="1">
      <w:start w:val="1"/>
      <w:numFmt w:val="lowerLetter"/>
      <w:lvlText w:val="%8."/>
      <w:lvlJc w:val="left"/>
      <w:pPr>
        <w:ind w:left="5355" w:hanging="360"/>
      </w:pPr>
    </w:lvl>
    <w:lvl w:ilvl="8" w:tplc="041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9"/>
  </w:num>
  <w:num w:numId="4">
    <w:abstractNumId w:val="10"/>
  </w:num>
  <w:num w:numId="5">
    <w:abstractNumId w:val="31"/>
  </w:num>
  <w:num w:numId="6">
    <w:abstractNumId w:val="2"/>
  </w:num>
  <w:num w:numId="7">
    <w:abstractNumId w:val="12"/>
  </w:num>
  <w:num w:numId="8">
    <w:abstractNumId w:val="30"/>
  </w:num>
  <w:num w:numId="9">
    <w:abstractNumId w:val="34"/>
  </w:num>
  <w:num w:numId="10">
    <w:abstractNumId w:val="8"/>
  </w:num>
  <w:num w:numId="11">
    <w:abstractNumId w:val="3"/>
  </w:num>
  <w:num w:numId="12">
    <w:abstractNumId w:val="24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27"/>
  </w:num>
  <w:num w:numId="18">
    <w:abstractNumId w:val="25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26"/>
  </w:num>
  <w:num w:numId="25">
    <w:abstractNumId w:val="9"/>
  </w:num>
  <w:num w:numId="26">
    <w:abstractNumId w:val="33"/>
  </w:num>
  <w:num w:numId="27">
    <w:abstractNumId w:val="23"/>
  </w:num>
  <w:num w:numId="28">
    <w:abstractNumId w:val="7"/>
  </w:num>
  <w:num w:numId="29">
    <w:abstractNumId w:val="28"/>
  </w:num>
  <w:num w:numId="30">
    <w:abstractNumId w:val="20"/>
  </w:num>
  <w:num w:numId="31">
    <w:abstractNumId w:val="15"/>
  </w:num>
  <w:num w:numId="32">
    <w:abstractNumId w:val="14"/>
  </w:num>
  <w:num w:numId="33">
    <w:abstractNumId w:val="35"/>
  </w:num>
  <w:num w:numId="34">
    <w:abstractNumId w:val="32"/>
  </w:num>
  <w:num w:numId="35">
    <w:abstractNumId w:val="1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7A"/>
    <w:rsid w:val="000102B9"/>
    <w:rsid w:val="000222C3"/>
    <w:rsid w:val="00022D95"/>
    <w:rsid w:val="00042458"/>
    <w:rsid w:val="000427AD"/>
    <w:rsid w:val="00066444"/>
    <w:rsid w:val="000A1222"/>
    <w:rsid w:val="000A5DAD"/>
    <w:rsid w:val="000C177B"/>
    <w:rsid w:val="00112938"/>
    <w:rsid w:val="00112B6D"/>
    <w:rsid w:val="00115BCA"/>
    <w:rsid w:val="00125F69"/>
    <w:rsid w:val="001363E3"/>
    <w:rsid w:val="001629DA"/>
    <w:rsid w:val="00163EB7"/>
    <w:rsid w:val="0017235E"/>
    <w:rsid w:val="00193620"/>
    <w:rsid w:val="001C003D"/>
    <w:rsid w:val="001C44A6"/>
    <w:rsid w:val="001D0095"/>
    <w:rsid w:val="001E0416"/>
    <w:rsid w:val="001F6335"/>
    <w:rsid w:val="00202F32"/>
    <w:rsid w:val="00207260"/>
    <w:rsid w:val="00216815"/>
    <w:rsid w:val="00226A22"/>
    <w:rsid w:val="00245496"/>
    <w:rsid w:val="00263FB3"/>
    <w:rsid w:val="002711A3"/>
    <w:rsid w:val="00277807"/>
    <w:rsid w:val="00291DB9"/>
    <w:rsid w:val="0029241C"/>
    <w:rsid w:val="002A1750"/>
    <w:rsid w:val="002D5369"/>
    <w:rsid w:val="002F45D2"/>
    <w:rsid w:val="003025F8"/>
    <w:rsid w:val="003048CF"/>
    <w:rsid w:val="00306B99"/>
    <w:rsid w:val="00333298"/>
    <w:rsid w:val="00382C15"/>
    <w:rsid w:val="003A1A56"/>
    <w:rsid w:val="003A51F4"/>
    <w:rsid w:val="003C0452"/>
    <w:rsid w:val="003F081F"/>
    <w:rsid w:val="003F69F5"/>
    <w:rsid w:val="004248ED"/>
    <w:rsid w:val="00433B23"/>
    <w:rsid w:val="00437E06"/>
    <w:rsid w:val="00451A99"/>
    <w:rsid w:val="00453886"/>
    <w:rsid w:val="0045479D"/>
    <w:rsid w:val="0046580B"/>
    <w:rsid w:val="00470611"/>
    <w:rsid w:val="00473F7B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6DB9"/>
    <w:rsid w:val="005A1213"/>
    <w:rsid w:val="005B0BC1"/>
    <w:rsid w:val="005B0D51"/>
    <w:rsid w:val="005F1F7B"/>
    <w:rsid w:val="005F46AB"/>
    <w:rsid w:val="00622D3A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E19D7"/>
    <w:rsid w:val="006E1B8B"/>
    <w:rsid w:val="006E74F2"/>
    <w:rsid w:val="006F56D1"/>
    <w:rsid w:val="00700DCE"/>
    <w:rsid w:val="00727312"/>
    <w:rsid w:val="00730729"/>
    <w:rsid w:val="00746800"/>
    <w:rsid w:val="00775DD0"/>
    <w:rsid w:val="00792A47"/>
    <w:rsid w:val="0079315E"/>
    <w:rsid w:val="007A1C53"/>
    <w:rsid w:val="007E4340"/>
    <w:rsid w:val="007F653E"/>
    <w:rsid w:val="00803153"/>
    <w:rsid w:val="00814D21"/>
    <w:rsid w:val="00851AEF"/>
    <w:rsid w:val="00855370"/>
    <w:rsid w:val="008654C0"/>
    <w:rsid w:val="008A474E"/>
    <w:rsid w:val="008C6E98"/>
    <w:rsid w:val="008D7212"/>
    <w:rsid w:val="008E5468"/>
    <w:rsid w:val="008E7C81"/>
    <w:rsid w:val="00910D27"/>
    <w:rsid w:val="0091164A"/>
    <w:rsid w:val="009118B6"/>
    <w:rsid w:val="0091259C"/>
    <w:rsid w:val="00972570"/>
    <w:rsid w:val="0097542F"/>
    <w:rsid w:val="00996934"/>
    <w:rsid w:val="009C74F8"/>
    <w:rsid w:val="009E08E0"/>
    <w:rsid w:val="009E3916"/>
    <w:rsid w:val="009F322F"/>
    <w:rsid w:val="009F3EEF"/>
    <w:rsid w:val="00A05C90"/>
    <w:rsid w:val="00A063D8"/>
    <w:rsid w:val="00A1325A"/>
    <w:rsid w:val="00A26E69"/>
    <w:rsid w:val="00A27DC9"/>
    <w:rsid w:val="00A537EB"/>
    <w:rsid w:val="00A62877"/>
    <w:rsid w:val="00A712F1"/>
    <w:rsid w:val="00A81C2B"/>
    <w:rsid w:val="00A841FA"/>
    <w:rsid w:val="00AB5B51"/>
    <w:rsid w:val="00B028E6"/>
    <w:rsid w:val="00B159F3"/>
    <w:rsid w:val="00B20FA5"/>
    <w:rsid w:val="00B24D3F"/>
    <w:rsid w:val="00B4086B"/>
    <w:rsid w:val="00B54715"/>
    <w:rsid w:val="00B97A75"/>
    <w:rsid w:val="00BE16CF"/>
    <w:rsid w:val="00BE593F"/>
    <w:rsid w:val="00BF68BF"/>
    <w:rsid w:val="00C20308"/>
    <w:rsid w:val="00C2453E"/>
    <w:rsid w:val="00C34BB8"/>
    <w:rsid w:val="00C448B0"/>
    <w:rsid w:val="00C46BD4"/>
    <w:rsid w:val="00C51E4A"/>
    <w:rsid w:val="00C64C48"/>
    <w:rsid w:val="00C9302B"/>
    <w:rsid w:val="00CD7620"/>
    <w:rsid w:val="00CE1638"/>
    <w:rsid w:val="00D0444A"/>
    <w:rsid w:val="00D4107A"/>
    <w:rsid w:val="00D54D3B"/>
    <w:rsid w:val="00D8719F"/>
    <w:rsid w:val="00D9492D"/>
    <w:rsid w:val="00D9647A"/>
    <w:rsid w:val="00DB4FA7"/>
    <w:rsid w:val="00DC0CA7"/>
    <w:rsid w:val="00DC1B5D"/>
    <w:rsid w:val="00DC733E"/>
    <w:rsid w:val="00DD557A"/>
    <w:rsid w:val="00DE2CF4"/>
    <w:rsid w:val="00E00CEC"/>
    <w:rsid w:val="00E228B3"/>
    <w:rsid w:val="00E349E1"/>
    <w:rsid w:val="00E37799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6B78"/>
    <w:rsid w:val="00F53158"/>
    <w:rsid w:val="00F6240F"/>
    <w:rsid w:val="00F6547F"/>
    <w:rsid w:val="00F75836"/>
    <w:rsid w:val="00F80849"/>
    <w:rsid w:val="00F938D1"/>
    <w:rsid w:val="00FA0983"/>
    <w:rsid w:val="00FA0A19"/>
    <w:rsid w:val="00FA1EA8"/>
    <w:rsid w:val="00FC0566"/>
    <w:rsid w:val="00FD1C87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E080F-E306-4584-91E7-5B381781D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Аслан</cp:lastModifiedBy>
  <cp:revision>2</cp:revision>
  <cp:lastPrinted>2019-01-23T05:20:00Z</cp:lastPrinted>
  <dcterms:created xsi:type="dcterms:W3CDTF">2026-02-07T20:08:00Z</dcterms:created>
  <dcterms:modified xsi:type="dcterms:W3CDTF">2026-02-07T20:08:00Z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