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EB" w:rsidRDefault="005B0D51" w:rsidP="00207260"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page">
                  <wp:posOffset>3924300</wp:posOffset>
                </wp:positionH>
                <wp:positionV relativeFrom="page">
                  <wp:posOffset>522605</wp:posOffset>
                </wp:positionV>
                <wp:extent cx="3028950" cy="3725545"/>
                <wp:effectExtent l="0" t="0" r="0" b="0"/>
                <wp:wrapNone/>
                <wp:docPr id="22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8950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3EEF" w:rsidRDefault="009F3EEF" w:rsidP="009F3EEF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9F3EEF" w:rsidRDefault="009F3EEF" w:rsidP="009F3EEF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1D0095" w:rsidRPr="00A81C2B" w:rsidRDefault="00A81C2B" w:rsidP="009F3EEF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A81C2B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>В</w:t>
                            </w:r>
                            <w:r w:rsidR="00DB4FA7" w:rsidRPr="00A81C2B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>сего предусмотреть нельзя и все-таки воспитание ребенка в духе самокритичности, самодисциплины и внутренней ответственности, наряду с его хорошим физическим состоянием помогут избежать досадных и часто тяжелых неприятностей, связных с травмами.</w:t>
                            </w:r>
                          </w:p>
                          <w:p w:rsidR="0053438D" w:rsidRPr="00792A47" w:rsidRDefault="0053438D" w:rsidP="00A81C2B">
                            <w:pPr>
                              <w:pStyle w:val="af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1" o:spid="_x0000_s1026" type="#_x0000_t202" style="position:absolute;left:0;text-align:left;margin-left:309pt;margin-top:41.15pt;width:238.5pt;height:293.3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" filled="f" stroked="f" strokeweight="0" insetpen="t">
                <o:lock v:ext="edit" shapetype="t"/>
                <v:textbox inset="2.85pt,2.85pt,2.85pt,2.85pt">
                  <w:txbxContent>
                    <w:p w:rsidR="009F3EEF" w:rsidRDefault="009F3EEF" w:rsidP="009F3EEF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9F3EEF" w:rsidRDefault="009F3EEF" w:rsidP="009F3EEF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1D0095" w:rsidRPr="00A81C2B" w:rsidRDefault="00A81C2B" w:rsidP="009F3EEF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A81C2B">
                        <w:rPr>
                          <w:b/>
                          <w:sz w:val="32"/>
                          <w:szCs w:val="32"/>
                          <w:lang w:val="ru-RU"/>
                        </w:rPr>
                        <w:t>В</w:t>
                      </w:r>
                      <w:r w:rsidR="00DB4FA7" w:rsidRPr="00A81C2B">
                        <w:rPr>
                          <w:b/>
                          <w:sz w:val="32"/>
                          <w:szCs w:val="32"/>
                          <w:lang w:val="ru-RU"/>
                        </w:rPr>
                        <w:t>сего предусмотреть нельзя и все-таки воспитание ребенка в духе самокритичности, самодисциплины и внутренней ответственности, наряду с его хорошим физическим состоянием помогут избежать досадных и часто тяжелых неприятностей, связных с травмами.</w:t>
                      </w:r>
                    </w:p>
                    <w:p w:rsidR="0053438D" w:rsidRPr="00792A47" w:rsidRDefault="0053438D" w:rsidP="00A81C2B">
                      <w:pPr>
                        <w:pStyle w:val="af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430530</wp:posOffset>
                </wp:positionH>
                <wp:positionV relativeFrom="page">
                  <wp:posOffset>375285</wp:posOffset>
                </wp:positionV>
                <wp:extent cx="3040380" cy="7006590"/>
                <wp:effectExtent l="1905" t="3810" r="0" b="0"/>
                <wp:wrapNone/>
                <wp:docPr id="21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40380" cy="700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12938" w:rsidRPr="00792A47" w:rsidRDefault="00112938" w:rsidP="00112938">
                            <w:pPr>
                              <w:pStyle w:val="af"/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lang w:val="ru-RU"/>
                              </w:rPr>
                              <w:t>Профилактика уличного травматизма у детей.</w:t>
                            </w:r>
                          </w:p>
                          <w:p w:rsidR="00792A47" w:rsidRPr="00792A47" w:rsidRDefault="00792A47" w:rsidP="00112938">
                            <w:pPr>
                              <w:pStyle w:val="af"/>
                              <w:jc w:val="center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112938" w:rsidRPr="00A81C2B" w:rsidRDefault="00112938" w:rsidP="00792A47">
                            <w:pPr>
                              <w:pStyle w:val="af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Профилактические мероприятия и надзор со стороны взрослых могут значительно снизить уровень уличного травматизма у детей и подростков.</w:t>
                            </w:r>
                            <w:r w:rsidR="00775DD0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</w:p>
                          <w:p w:rsidR="00775DD0" w:rsidRPr="00792A47" w:rsidRDefault="00775DD0" w:rsidP="00792A47">
                            <w:pPr>
                              <w:pStyle w:val="af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ru-RU"/>
                              </w:rPr>
                              <w:t>Профилактические мероприятия:</w:t>
                            </w:r>
                          </w:p>
                          <w:p w:rsidR="00112938" w:rsidRPr="00A81C2B" w:rsidRDefault="00112938" w:rsidP="00112938">
                            <w:pPr>
                              <w:pStyle w:val="af"/>
                              <w:numPr>
                                <w:ilvl w:val="0"/>
                                <w:numId w:val="30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Контроль со стороны родителей.</w:t>
                            </w:r>
                          </w:p>
                          <w:p w:rsidR="00112938" w:rsidRPr="00A81C2B" w:rsidRDefault="00112938" w:rsidP="00112938">
                            <w:pPr>
                              <w:pStyle w:val="af"/>
                              <w:numPr>
                                <w:ilvl w:val="0"/>
                                <w:numId w:val="30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Воспитательная работа родителей и учителей.</w:t>
                            </w:r>
                          </w:p>
                          <w:p w:rsidR="00112938" w:rsidRPr="00A81C2B" w:rsidRDefault="00112938" w:rsidP="008E5468">
                            <w:pPr>
                              <w:pStyle w:val="af"/>
                              <w:numPr>
                                <w:ilvl w:val="0"/>
                                <w:numId w:val="30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Обучение детей правилам поведения на улице</w:t>
                            </w:r>
                            <w:r w:rsidR="008E5468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 и</w:t>
                            </w: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 правилам дорожного движения.</w:t>
                            </w:r>
                          </w:p>
                          <w:p w:rsidR="00775DD0" w:rsidRPr="00A81C2B" w:rsidRDefault="00775DD0" w:rsidP="00112938">
                            <w:pPr>
                              <w:pStyle w:val="af"/>
                              <w:numPr>
                                <w:ilvl w:val="0"/>
                                <w:numId w:val="30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Обсуждение с ребенком возможных опасных ситуаций, с привлечением личного опыта, случаев из жизни.</w:t>
                            </w:r>
                          </w:p>
                          <w:p w:rsidR="00112938" w:rsidRPr="00A81C2B" w:rsidRDefault="008E5468" w:rsidP="00112938">
                            <w:pPr>
                              <w:pStyle w:val="af"/>
                              <w:numPr>
                                <w:ilvl w:val="0"/>
                                <w:numId w:val="30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Воспитание у ребенка бережного</w:t>
                            </w:r>
                            <w:r w:rsidR="00112938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 отношение к своим товарищам.</w:t>
                            </w:r>
                          </w:p>
                          <w:p w:rsidR="0053438D" w:rsidRPr="00D9492D" w:rsidRDefault="0053438D" w:rsidP="00792A47">
                            <w:pPr>
                              <w:pStyle w:val="af"/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3438D"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326027" cy="1666875"/>
                                  <wp:effectExtent l="19050" t="0" r="0" b="0"/>
                                  <wp:docPr id="30" name="Рисунок 489" descr="9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.jp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6604" cy="1674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8719F" w:rsidRPr="00112938" w:rsidRDefault="00D8719F" w:rsidP="00473F7B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7" type="#_x0000_t202" style="position:absolute;left:0;text-align:left;margin-left:33.9pt;margin-top:29.55pt;width:239.4pt;height:551.7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112938" w:rsidRPr="00792A47" w:rsidRDefault="00112938" w:rsidP="00112938">
                      <w:pPr>
                        <w:pStyle w:val="af"/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sz w:val="32"/>
                          <w:szCs w:val="32"/>
                          <w:lang w:val="ru-RU"/>
                        </w:rPr>
                        <w:t>Профилактика уличного травматизма у детей.</w:t>
                      </w:r>
                    </w:p>
                    <w:p w:rsidR="00792A47" w:rsidRPr="00792A47" w:rsidRDefault="00792A47" w:rsidP="00112938">
                      <w:pPr>
                        <w:pStyle w:val="af"/>
                        <w:jc w:val="center"/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:rsidR="00112938" w:rsidRPr="00A81C2B" w:rsidRDefault="00112938" w:rsidP="00792A47">
                      <w:pPr>
                        <w:pStyle w:val="af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Профилактические мероприятия и надзор со стороны взрослых могут значительно снизить уровень уличного травматизма у детей и подростков.</w:t>
                      </w:r>
                      <w:r w:rsidR="00775DD0" w:rsidRPr="00A81C2B">
                        <w:rPr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</w:p>
                    <w:p w:rsidR="00775DD0" w:rsidRPr="00792A47" w:rsidRDefault="00775DD0" w:rsidP="00792A47">
                      <w:pPr>
                        <w:pStyle w:val="af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ru-RU"/>
                        </w:rPr>
                        <w:t>Профилактические мероприятия:</w:t>
                      </w:r>
                    </w:p>
                    <w:p w:rsidR="00112938" w:rsidRPr="00A81C2B" w:rsidRDefault="00112938" w:rsidP="00112938">
                      <w:pPr>
                        <w:pStyle w:val="af"/>
                        <w:numPr>
                          <w:ilvl w:val="0"/>
                          <w:numId w:val="30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Контроль со стороны родителей.</w:t>
                      </w:r>
                    </w:p>
                    <w:p w:rsidR="00112938" w:rsidRPr="00A81C2B" w:rsidRDefault="00112938" w:rsidP="00112938">
                      <w:pPr>
                        <w:pStyle w:val="af"/>
                        <w:numPr>
                          <w:ilvl w:val="0"/>
                          <w:numId w:val="30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Воспитательная работа родителей и учителей.</w:t>
                      </w:r>
                    </w:p>
                    <w:p w:rsidR="00112938" w:rsidRPr="00A81C2B" w:rsidRDefault="00112938" w:rsidP="008E5468">
                      <w:pPr>
                        <w:pStyle w:val="af"/>
                        <w:numPr>
                          <w:ilvl w:val="0"/>
                          <w:numId w:val="30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Обучение детей правилам поведения на улице</w:t>
                      </w:r>
                      <w:r w:rsidR="008E5468" w:rsidRPr="00A81C2B">
                        <w:rPr>
                          <w:sz w:val="30"/>
                          <w:szCs w:val="30"/>
                          <w:lang w:val="ru-RU"/>
                        </w:rPr>
                        <w:t xml:space="preserve"> и</w:t>
                      </w: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 xml:space="preserve"> правилам дорожного движения.</w:t>
                      </w:r>
                    </w:p>
                    <w:p w:rsidR="00775DD0" w:rsidRPr="00A81C2B" w:rsidRDefault="00775DD0" w:rsidP="00112938">
                      <w:pPr>
                        <w:pStyle w:val="af"/>
                        <w:numPr>
                          <w:ilvl w:val="0"/>
                          <w:numId w:val="30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Обсуждение с ребенком возможных опасных ситуаций, с привлечением личного опыта, случаев из жизни.</w:t>
                      </w:r>
                    </w:p>
                    <w:p w:rsidR="00112938" w:rsidRPr="00A81C2B" w:rsidRDefault="008E5468" w:rsidP="00112938">
                      <w:pPr>
                        <w:pStyle w:val="af"/>
                        <w:numPr>
                          <w:ilvl w:val="0"/>
                          <w:numId w:val="30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Воспитание у ребенка бережного</w:t>
                      </w:r>
                      <w:r w:rsidR="00112938" w:rsidRPr="00A81C2B">
                        <w:rPr>
                          <w:sz w:val="30"/>
                          <w:szCs w:val="30"/>
                          <w:lang w:val="ru-RU"/>
                        </w:rPr>
                        <w:t xml:space="preserve"> отношение к своим товарищам.</w:t>
                      </w:r>
                    </w:p>
                    <w:p w:rsidR="0053438D" w:rsidRPr="00D9492D" w:rsidRDefault="0053438D" w:rsidP="00792A47">
                      <w:pPr>
                        <w:pStyle w:val="af"/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53438D">
                        <w:rPr>
                          <w:noProof/>
                          <w:sz w:val="28"/>
                          <w:szCs w:val="28"/>
                          <w:lang w:val="ru-RU" w:eastAsia="ru-RU"/>
                        </w:rPr>
                        <w:drawing>
                          <wp:inline distT="0" distB="0" distL="0" distR="0">
                            <wp:extent cx="2326027" cy="1666875"/>
                            <wp:effectExtent l="19050" t="0" r="0" b="0"/>
                            <wp:docPr id="30" name="Рисунок 489" descr="9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99.jp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6604" cy="1674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8719F" w:rsidRPr="00112938" w:rsidRDefault="00D8719F" w:rsidP="00473F7B">
                      <w:pPr>
                        <w:rPr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2038350</wp:posOffset>
                </wp:positionV>
                <wp:extent cx="2978785" cy="4389755"/>
                <wp:effectExtent l="2540" t="0" r="0" b="1270"/>
                <wp:wrapNone/>
                <wp:docPr id="20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78785" cy="438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5468" w:rsidRDefault="00473F7B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>Детский уличный травматизм</w:t>
                            </w:r>
                            <w:r w:rsidR="0046580B"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 </w:t>
                            </w:r>
                          </w:p>
                          <w:p w:rsidR="00A063D8" w:rsidRPr="00792A47" w:rsidRDefault="0046580B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>(не связанный с транспортом)</w:t>
                            </w:r>
                            <w:r w:rsidR="00D4107A"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 и его профилактика.</w:t>
                            </w:r>
                          </w:p>
                          <w:p w:rsidR="00570B4D" w:rsidRPr="00972570" w:rsidRDefault="00570B4D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12"/>
                                <w:szCs w:val="12"/>
                                <w:lang w:val="ru-RU"/>
                              </w:rPr>
                            </w:pPr>
                          </w:p>
                          <w:p w:rsidR="00A1325A" w:rsidRPr="00D4107A" w:rsidRDefault="0053438D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53438D">
                              <w:rPr>
                                <w:b/>
                                <w:noProof/>
                                <w:color w:val="auto"/>
                                <w:sz w:val="44"/>
                                <w:szCs w:val="4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829455" cy="2000250"/>
                                  <wp:effectExtent l="19050" t="0" r="8995" b="0"/>
                                  <wp:docPr id="29" name="Рисунок 17" descr="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5728" cy="2004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8" type="#_x0000_t202" style="position:absolute;left:0;text-align:left;margin-left:576.95pt;margin-top:160.5pt;width:234.55pt;height:345.6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8E5468" w:rsidRDefault="00473F7B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>Детский уличный травматизм</w:t>
                      </w:r>
                      <w:r w:rsidR="0046580B"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 </w:t>
                      </w:r>
                    </w:p>
                    <w:p w:rsidR="00A063D8" w:rsidRPr="00792A47" w:rsidRDefault="0046580B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>(не связанный с транспортом)</w:t>
                      </w:r>
                      <w:r w:rsidR="00D4107A"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 и его профилактика.</w:t>
                      </w:r>
                    </w:p>
                    <w:p w:rsidR="00570B4D" w:rsidRPr="00972570" w:rsidRDefault="00570B4D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12"/>
                          <w:szCs w:val="12"/>
                          <w:lang w:val="ru-RU"/>
                        </w:rPr>
                      </w:pPr>
                    </w:p>
                    <w:p w:rsidR="00A1325A" w:rsidRPr="00D4107A" w:rsidRDefault="0053438D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53438D">
                        <w:rPr>
                          <w:b/>
                          <w:noProof/>
                          <w:color w:val="auto"/>
                          <w:sz w:val="44"/>
                          <w:szCs w:val="44"/>
                          <w:lang w:val="ru-RU" w:eastAsia="ru-RU"/>
                        </w:rPr>
                        <w:drawing>
                          <wp:inline distT="0" distB="0" distL="0" distR="0">
                            <wp:extent cx="2829455" cy="2000250"/>
                            <wp:effectExtent l="19050" t="0" r="8995" b="0"/>
                            <wp:docPr id="29" name="Рисунок 17" descr="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5728" cy="2004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782320</wp:posOffset>
                </wp:positionV>
                <wp:extent cx="2778760" cy="619125"/>
                <wp:effectExtent l="0" t="1270" r="0" b="635"/>
                <wp:wrapNone/>
                <wp:docPr id="19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7876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647A" w:rsidRPr="00EA4699" w:rsidRDefault="005B0D51" w:rsidP="005B0D51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МКОУ СОШ №1 с.п.Псыгансу</w:t>
                            </w:r>
                          </w:p>
                          <w:p w:rsidR="00D9647A" w:rsidRPr="00EA4699" w:rsidRDefault="00D9647A" w:rsidP="00E91473">
                            <w:pPr>
                              <w:spacing w:after="0" w:line="269" w:lineRule="auto"/>
                              <w:rPr>
                                <w:sz w:val="24"/>
                                <w:szCs w:val="24"/>
                                <w:lang w:val="ru-RU" w:bidi="en-US"/>
                              </w:rPr>
                            </w:pPr>
                          </w:p>
                          <w:p w:rsidR="00D9647A" w:rsidRPr="00EA4699" w:rsidRDefault="00D9647A" w:rsidP="00E9147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ru-RU" w:bidi="en-US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29" type="#_x0000_t202" style="position:absolute;left:0;text-align:left;margin-left:586.3pt;margin-top:61.6pt;width:218.8pt;height:48.7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D9647A" w:rsidRPr="00EA4699" w:rsidRDefault="005B0D51" w:rsidP="005B0D51">
                      <w:pPr>
                        <w:pStyle w:val="a9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МКОУ СОШ №1 с.п.Псыгансу</w:t>
                      </w:r>
                    </w:p>
                    <w:p w:rsidR="00D9647A" w:rsidRPr="00EA4699" w:rsidRDefault="00D9647A" w:rsidP="00E91473">
                      <w:pPr>
                        <w:spacing w:after="0" w:line="269" w:lineRule="auto"/>
                        <w:rPr>
                          <w:sz w:val="24"/>
                          <w:szCs w:val="24"/>
                          <w:lang w:val="ru-RU" w:bidi="en-US"/>
                        </w:rPr>
                      </w:pPr>
                    </w:p>
                    <w:p w:rsidR="00D9647A" w:rsidRPr="00EA4699" w:rsidRDefault="00D9647A" w:rsidP="00E91473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ru-RU" w:bidi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5731510</wp:posOffset>
                </wp:positionV>
                <wp:extent cx="2456180" cy="977900"/>
                <wp:effectExtent l="0" t="0" r="3810" b="0"/>
                <wp:wrapNone/>
                <wp:docPr id="18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5618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Default="00A537EB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5B0D51" w:rsidP="000222C3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с. п.Псыгансу</w:t>
                            </w:r>
                          </w:p>
                          <w:p w:rsidR="000222C3" w:rsidRPr="00C20308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30" type="#_x0000_t202" style="position:absolute;left:0;text-align:left;margin-left:586.3pt;margin-top:451.3pt;width:193.4pt;height:77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A537EB" w:rsidRDefault="00A537EB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5B0D51" w:rsidP="000222C3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с. п.Псыгансу</w:t>
                      </w:r>
                    </w:p>
                    <w:p w:rsidR="000222C3" w:rsidRPr="00C20308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4948555</wp:posOffset>
                </wp:positionV>
                <wp:extent cx="2766695" cy="1760855"/>
                <wp:effectExtent l="0" t="0" r="0" b="0"/>
                <wp:wrapNone/>
                <wp:docPr id="17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176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3EEF" w:rsidRDefault="00451A99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 w:rsidRPr="00B97A75"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с</w:t>
                            </w:r>
                            <w:r w:rsidR="005B0D51"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. п.Псыгансу</w:t>
                            </w:r>
                          </w:p>
                          <w:p w:rsidR="00A537EB" w:rsidRPr="00B97A75" w:rsidRDefault="005B0D51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ул. Ленина,109</w:t>
                            </w:r>
                          </w:p>
                          <w:p w:rsidR="00EE7A9C" w:rsidRPr="00B97A75" w:rsidRDefault="00EE7A9C" w:rsidP="005B0D51">
                            <w:pPr>
                              <w:pStyle w:val="2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1" type="#_x0000_t202" style="position:absolute;left:0;text-align:left;margin-left:315.75pt;margin-top:389.65pt;width:217.85pt;height:138.6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9F3EEF" w:rsidRDefault="00451A99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 w:rsidRPr="00B97A75"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с</w:t>
                      </w:r>
                      <w:r w:rsidR="005B0D51"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. п.Псыгансу</w:t>
                      </w:r>
                    </w:p>
                    <w:p w:rsidR="00A537EB" w:rsidRPr="00B97A75" w:rsidRDefault="005B0D51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ул. Ленина,109</w:t>
                      </w:r>
                    </w:p>
                    <w:p w:rsidR="00EE7A9C" w:rsidRPr="00B97A75" w:rsidRDefault="00EE7A9C" w:rsidP="005B0D51">
                      <w:pPr>
                        <w:pStyle w:val="21"/>
                        <w:jc w:val="both"/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4370070</wp:posOffset>
                </wp:positionV>
                <wp:extent cx="2766695" cy="375285"/>
                <wp:effectExtent l="0" t="0" r="0" b="0"/>
                <wp:wrapNone/>
                <wp:docPr id="16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B97A75" w:rsidRDefault="00EE7A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caps/>
                                <w:szCs w:val="32"/>
                                <w:lang w:val="ru-RU"/>
                              </w:rPr>
                            </w:pPr>
                            <w:r w:rsidRPr="00B97A75">
                              <w:rPr>
                                <w:rFonts w:ascii="Times New Roman" w:hAnsi="Times New Roman" w:cs="Times New Roman"/>
                                <w:caps/>
                                <w:szCs w:val="32"/>
                                <w:lang w:val="ru-RU"/>
                              </w:rPr>
                              <w:t>наш адрес: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2" type="#_x0000_t202" style="position:absolute;left:0;text-align:left;margin-left:315.75pt;margin-top:344.1pt;width:217.85pt;height:29.5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B97A75" w:rsidRDefault="00EE7A9C">
                      <w:pPr>
                        <w:pStyle w:val="a6"/>
                        <w:rPr>
                          <w:rFonts w:ascii="Times New Roman" w:hAnsi="Times New Roman" w:cs="Times New Roman"/>
                          <w:caps/>
                          <w:szCs w:val="32"/>
                          <w:lang w:val="ru-RU"/>
                        </w:rPr>
                      </w:pPr>
                      <w:r w:rsidRPr="00B97A75">
                        <w:rPr>
                          <w:rFonts w:ascii="Times New Roman" w:hAnsi="Times New Roman" w:cs="Times New Roman"/>
                          <w:caps/>
                          <w:szCs w:val="32"/>
                          <w:lang w:val="ru-RU"/>
                        </w:rPr>
                        <w:t>наш адрес: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2343150" cy="3133725"/>
                <wp:effectExtent l="0" t="0" r="0" b="0"/>
                <wp:docPr id="1" name="AutoShape 1" descr="Картинки по запросу безопасное обращение с электричеств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4315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Картинки по запросу безопасное обращение с электричеством" style="width:184.5pt;height:2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3832225</wp:posOffset>
                </wp:positionV>
                <wp:extent cx="2130425" cy="349885"/>
                <wp:effectExtent l="2540" t="3175" r="635" b="0"/>
                <wp:wrapNone/>
                <wp:docPr id="11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3" type="#_x0000_t202" style="position:absolute;left:0;text-align:left;margin-left:48.2pt;margin-top:301.75pt;width:167.75pt;height:27.5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0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zM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DKJXzM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424815</wp:posOffset>
                </wp:positionH>
                <wp:positionV relativeFrom="page">
                  <wp:posOffset>345440</wp:posOffset>
                </wp:positionV>
                <wp:extent cx="2994660" cy="7331710"/>
                <wp:effectExtent l="0" t="2540" r="0" b="0"/>
                <wp:wrapNone/>
                <wp:docPr id="9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94660" cy="733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15BCA" w:rsidRPr="00A81C2B" w:rsidRDefault="00473F7B" w:rsidP="00792A47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Улица, бесспорно, одно </w:t>
                            </w:r>
                            <w:r w:rsidR="00EB4C8C"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из наиболее травмоопасных мест. Дети на улице гораздо чаще получают различные </w:t>
                            </w: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травмы. Летом существенно возрастает опасность утопления.</w:t>
                            </w:r>
                            <w:r w:rsidR="00115BCA"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p w:rsidR="008E5468" w:rsidRPr="00792A47" w:rsidRDefault="008E5468" w:rsidP="00792A47">
                            <w:pPr>
                              <w:pStyle w:val="af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792A47" w:rsidRPr="00792A47" w:rsidRDefault="00792A47" w:rsidP="00D9492D">
                            <w:pPr>
                              <w:pStyle w:val="af"/>
                              <w:ind w:firstLine="567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ru-RU"/>
                              </w:rPr>
                              <w:t>Опасности, подстерегающие ребенка на улице:</w:t>
                            </w:r>
                          </w:p>
                          <w:p w:rsidR="00792A47" w:rsidRPr="00A81C2B" w:rsidRDefault="00792A47" w:rsidP="00792A47">
                            <w:pPr>
                              <w:pStyle w:val="af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канализационные люки;</w:t>
                            </w:r>
                          </w:p>
                          <w:p w:rsidR="00792A47" w:rsidRPr="00A81C2B" w:rsidRDefault="00792A47" w:rsidP="00792A47">
                            <w:pPr>
                              <w:pStyle w:val="af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подвалы;</w:t>
                            </w:r>
                          </w:p>
                          <w:p w:rsidR="00792A47" w:rsidRPr="00A81C2B" w:rsidRDefault="00792A47" w:rsidP="00792A47">
                            <w:pPr>
                              <w:pStyle w:val="af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чердаки;</w:t>
                            </w:r>
                          </w:p>
                          <w:p w:rsidR="00792A47" w:rsidRPr="00A81C2B" w:rsidRDefault="00792A47" w:rsidP="00792A47">
                            <w:pPr>
                              <w:pStyle w:val="af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детские площадки;</w:t>
                            </w:r>
                          </w:p>
                          <w:p w:rsidR="00792A47" w:rsidRPr="00A81C2B" w:rsidRDefault="00792A47" w:rsidP="00792A47">
                            <w:pPr>
                              <w:pStyle w:val="af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строительные площадки;</w:t>
                            </w:r>
                          </w:p>
                          <w:p w:rsidR="00792A47" w:rsidRPr="00A81C2B" w:rsidRDefault="00792A47" w:rsidP="00792A47">
                            <w:pPr>
                              <w:pStyle w:val="af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недостроенные дома;</w:t>
                            </w:r>
                          </w:p>
                          <w:p w:rsidR="00792A47" w:rsidRPr="00A81C2B" w:rsidRDefault="00792A47" w:rsidP="00792A47">
                            <w:pPr>
                              <w:pStyle w:val="af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трансформаторные подстанции;</w:t>
                            </w:r>
                          </w:p>
                          <w:p w:rsidR="00792A47" w:rsidRPr="00A81C2B" w:rsidRDefault="00792A47" w:rsidP="00792A47">
                            <w:pPr>
                              <w:pStyle w:val="af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ядовитые растения;</w:t>
                            </w:r>
                          </w:p>
                          <w:p w:rsidR="00792A47" w:rsidRDefault="00792A47" w:rsidP="00792A47">
                            <w:pPr>
                              <w:pStyle w:val="af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бродячие и домашние животные</w:t>
                            </w:r>
                            <w:r w:rsidRPr="00792A4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</w:p>
                          <w:p w:rsidR="008E5468" w:rsidRPr="00792A47" w:rsidRDefault="008E5468" w:rsidP="008E5468">
                            <w:pPr>
                              <w:pStyle w:val="af"/>
                              <w:ind w:left="284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629DA" w:rsidRPr="00792A47" w:rsidRDefault="001629DA" w:rsidP="00D9492D">
                            <w:pPr>
                              <w:pStyle w:val="af"/>
                              <w:ind w:firstLine="567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ru-RU"/>
                              </w:rPr>
                              <w:t>К уличным травмам относятся:</w:t>
                            </w:r>
                          </w:p>
                          <w:p w:rsidR="001629DA" w:rsidRPr="00A81C2B" w:rsidRDefault="001629DA" w:rsidP="001629DA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ушибы;</w:t>
                            </w:r>
                          </w:p>
                          <w:p w:rsidR="001629DA" w:rsidRPr="00A81C2B" w:rsidRDefault="001629DA" w:rsidP="001629DA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гематомы;</w:t>
                            </w:r>
                          </w:p>
                          <w:p w:rsidR="001629DA" w:rsidRPr="00A81C2B" w:rsidRDefault="001629DA" w:rsidP="001629DA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ссадины;</w:t>
                            </w:r>
                          </w:p>
                          <w:p w:rsidR="001629DA" w:rsidRPr="00A81C2B" w:rsidRDefault="001629DA" w:rsidP="001629DA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царапины;</w:t>
                            </w:r>
                          </w:p>
                          <w:p w:rsidR="001629DA" w:rsidRPr="00A81C2B" w:rsidRDefault="001629DA" w:rsidP="001629DA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растяжения;</w:t>
                            </w:r>
                          </w:p>
                          <w:p w:rsidR="001629DA" w:rsidRPr="00A81C2B" w:rsidRDefault="001629DA" w:rsidP="001629DA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вывихи;</w:t>
                            </w:r>
                          </w:p>
                          <w:p w:rsidR="001629DA" w:rsidRPr="00A81C2B" w:rsidRDefault="001629DA" w:rsidP="001629DA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переломы;</w:t>
                            </w:r>
                          </w:p>
                          <w:p w:rsidR="001629DA" w:rsidRPr="00A81C2B" w:rsidRDefault="001629DA" w:rsidP="001629DA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повреждения внутренних органов;</w:t>
                            </w:r>
                          </w:p>
                          <w:p w:rsidR="001629DA" w:rsidRPr="00A81C2B" w:rsidRDefault="001629DA" w:rsidP="001629DA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сотрясение мозга;</w:t>
                            </w:r>
                          </w:p>
                          <w:p w:rsidR="00D9492D" w:rsidRPr="00A81C2B" w:rsidRDefault="00792A47" w:rsidP="00112938">
                            <w:pPr>
                              <w:pStyle w:val="af"/>
                              <w:numPr>
                                <w:ilvl w:val="0"/>
                                <w:numId w:val="35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укусы </w:t>
                            </w:r>
                            <w:r w:rsidR="001629DA" w:rsidRPr="00A81C2B">
                              <w:rPr>
                                <w:sz w:val="28"/>
                                <w:szCs w:val="28"/>
                                <w:lang w:val="ru-RU"/>
                              </w:rPr>
                              <w:t>животных.</w:t>
                            </w:r>
                          </w:p>
                          <w:p w:rsidR="00216815" w:rsidRPr="00216815" w:rsidRDefault="00216815" w:rsidP="00D9492D">
                            <w:pPr>
                              <w:pStyle w:val="af"/>
                              <w:ind w:firstLine="284"/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4" type="#_x0000_t202" style="position:absolute;left:0;text-align:left;margin-left:33.45pt;margin-top:27.2pt;width:235.8pt;height:577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115BCA" w:rsidRPr="00A81C2B" w:rsidRDefault="00473F7B" w:rsidP="00792A47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 xml:space="preserve">Улица, бесспорно, одно </w:t>
                      </w:r>
                      <w:r w:rsidR="00EB4C8C" w:rsidRPr="00A81C2B">
                        <w:rPr>
                          <w:sz w:val="28"/>
                          <w:szCs w:val="28"/>
                          <w:lang w:val="ru-RU"/>
                        </w:rPr>
                        <w:t xml:space="preserve">из наиболее травмоопасных мест. Дети на улице гораздо чаще получают различные </w:t>
                      </w: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травмы. Летом существенно возрастает опасность утопления.</w:t>
                      </w:r>
                      <w:r w:rsidR="00115BCA" w:rsidRPr="00A81C2B"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</w:p>
                    <w:p w:rsidR="008E5468" w:rsidRPr="00792A47" w:rsidRDefault="008E5468" w:rsidP="00792A47">
                      <w:pPr>
                        <w:pStyle w:val="af"/>
                        <w:rPr>
                          <w:rFonts w:asciiTheme="majorHAnsi" w:hAnsiTheme="majorHAnsi"/>
                          <w:sz w:val="28"/>
                          <w:szCs w:val="28"/>
                          <w:lang w:val="ru-RU"/>
                        </w:rPr>
                      </w:pPr>
                    </w:p>
                    <w:p w:rsidR="00792A47" w:rsidRPr="00792A47" w:rsidRDefault="00792A47" w:rsidP="00D9492D">
                      <w:pPr>
                        <w:pStyle w:val="af"/>
                        <w:ind w:firstLine="567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ru-RU"/>
                        </w:rPr>
                        <w:t>Опасности, подстерегающие ребенка на улице:</w:t>
                      </w:r>
                    </w:p>
                    <w:p w:rsidR="00792A47" w:rsidRPr="00A81C2B" w:rsidRDefault="00792A47" w:rsidP="00792A47">
                      <w:pPr>
                        <w:pStyle w:val="af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канализационные люки;</w:t>
                      </w:r>
                    </w:p>
                    <w:p w:rsidR="00792A47" w:rsidRPr="00A81C2B" w:rsidRDefault="00792A47" w:rsidP="00792A47">
                      <w:pPr>
                        <w:pStyle w:val="af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подвалы;</w:t>
                      </w:r>
                    </w:p>
                    <w:p w:rsidR="00792A47" w:rsidRPr="00A81C2B" w:rsidRDefault="00792A47" w:rsidP="00792A47">
                      <w:pPr>
                        <w:pStyle w:val="af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чердаки;</w:t>
                      </w:r>
                    </w:p>
                    <w:p w:rsidR="00792A47" w:rsidRPr="00A81C2B" w:rsidRDefault="00792A47" w:rsidP="00792A47">
                      <w:pPr>
                        <w:pStyle w:val="af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детские площадки;</w:t>
                      </w:r>
                    </w:p>
                    <w:p w:rsidR="00792A47" w:rsidRPr="00A81C2B" w:rsidRDefault="00792A47" w:rsidP="00792A47">
                      <w:pPr>
                        <w:pStyle w:val="af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строительные площадки;</w:t>
                      </w:r>
                    </w:p>
                    <w:p w:rsidR="00792A47" w:rsidRPr="00A81C2B" w:rsidRDefault="00792A47" w:rsidP="00792A47">
                      <w:pPr>
                        <w:pStyle w:val="af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недостроенные дома;</w:t>
                      </w:r>
                    </w:p>
                    <w:p w:rsidR="00792A47" w:rsidRPr="00A81C2B" w:rsidRDefault="00792A47" w:rsidP="00792A47">
                      <w:pPr>
                        <w:pStyle w:val="af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трансформаторные подстанции;</w:t>
                      </w:r>
                    </w:p>
                    <w:p w:rsidR="00792A47" w:rsidRPr="00A81C2B" w:rsidRDefault="00792A47" w:rsidP="00792A47">
                      <w:pPr>
                        <w:pStyle w:val="af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ядовитые растения;</w:t>
                      </w:r>
                    </w:p>
                    <w:p w:rsidR="00792A47" w:rsidRDefault="00792A47" w:rsidP="00792A47">
                      <w:pPr>
                        <w:pStyle w:val="af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rFonts w:asciiTheme="majorHAnsi" w:hAnsiTheme="majorHAnsi"/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бродячие и домашние животные</w:t>
                      </w:r>
                      <w:r w:rsidRPr="00792A47">
                        <w:rPr>
                          <w:rFonts w:asciiTheme="majorHAnsi" w:hAnsiTheme="majorHAnsi"/>
                          <w:sz w:val="28"/>
                          <w:szCs w:val="28"/>
                          <w:lang w:val="ru-RU"/>
                        </w:rPr>
                        <w:t>.</w:t>
                      </w:r>
                    </w:p>
                    <w:p w:rsidR="008E5468" w:rsidRPr="00792A47" w:rsidRDefault="008E5468" w:rsidP="008E5468">
                      <w:pPr>
                        <w:pStyle w:val="af"/>
                        <w:ind w:left="284"/>
                        <w:rPr>
                          <w:rFonts w:asciiTheme="majorHAnsi" w:hAnsiTheme="majorHAnsi"/>
                          <w:sz w:val="28"/>
                          <w:szCs w:val="28"/>
                          <w:lang w:val="ru-RU"/>
                        </w:rPr>
                      </w:pPr>
                    </w:p>
                    <w:p w:rsidR="001629DA" w:rsidRPr="00792A47" w:rsidRDefault="001629DA" w:rsidP="00D9492D">
                      <w:pPr>
                        <w:pStyle w:val="af"/>
                        <w:ind w:firstLine="567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ru-RU"/>
                        </w:rPr>
                        <w:t>К уличным травмам относятся:</w:t>
                      </w:r>
                    </w:p>
                    <w:p w:rsidR="001629DA" w:rsidRPr="00A81C2B" w:rsidRDefault="001629DA" w:rsidP="001629DA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ушибы;</w:t>
                      </w:r>
                    </w:p>
                    <w:p w:rsidR="001629DA" w:rsidRPr="00A81C2B" w:rsidRDefault="001629DA" w:rsidP="001629DA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гематомы;</w:t>
                      </w:r>
                    </w:p>
                    <w:p w:rsidR="001629DA" w:rsidRPr="00A81C2B" w:rsidRDefault="001629DA" w:rsidP="001629DA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ссадины;</w:t>
                      </w:r>
                    </w:p>
                    <w:p w:rsidR="001629DA" w:rsidRPr="00A81C2B" w:rsidRDefault="001629DA" w:rsidP="001629DA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царапины;</w:t>
                      </w:r>
                    </w:p>
                    <w:p w:rsidR="001629DA" w:rsidRPr="00A81C2B" w:rsidRDefault="001629DA" w:rsidP="001629DA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растяжения;</w:t>
                      </w:r>
                    </w:p>
                    <w:p w:rsidR="001629DA" w:rsidRPr="00A81C2B" w:rsidRDefault="001629DA" w:rsidP="001629DA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вывихи;</w:t>
                      </w:r>
                    </w:p>
                    <w:p w:rsidR="001629DA" w:rsidRPr="00A81C2B" w:rsidRDefault="001629DA" w:rsidP="001629DA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переломы;</w:t>
                      </w:r>
                    </w:p>
                    <w:p w:rsidR="001629DA" w:rsidRPr="00A81C2B" w:rsidRDefault="001629DA" w:rsidP="001629DA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повреждения внутренних органов;</w:t>
                      </w:r>
                    </w:p>
                    <w:p w:rsidR="001629DA" w:rsidRPr="00A81C2B" w:rsidRDefault="001629DA" w:rsidP="001629DA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>сотрясение мозга;</w:t>
                      </w:r>
                    </w:p>
                    <w:p w:rsidR="00D9492D" w:rsidRPr="00A81C2B" w:rsidRDefault="00792A47" w:rsidP="00112938">
                      <w:pPr>
                        <w:pStyle w:val="af"/>
                        <w:numPr>
                          <w:ilvl w:val="0"/>
                          <w:numId w:val="35"/>
                        </w:numPr>
                        <w:ind w:left="284" w:hanging="284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81C2B">
                        <w:rPr>
                          <w:sz w:val="28"/>
                          <w:szCs w:val="28"/>
                          <w:lang w:val="ru-RU"/>
                        </w:rPr>
                        <w:t xml:space="preserve">укусы </w:t>
                      </w:r>
                      <w:r w:rsidR="001629DA" w:rsidRPr="00A81C2B">
                        <w:rPr>
                          <w:sz w:val="28"/>
                          <w:szCs w:val="28"/>
                          <w:lang w:val="ru-RU"/>
                        </w:rPr>
                        <w:t>животных.</w:t>
                      </w:r>
                    </w:p>
                    <w:p w:rsidR="00216815" w:rsidRPr="00216815" w:rsidRDefault="00216815" w:rsidP="00D9492D">
                      <w:pPr>
                        <w:pStyle w:val="af"/>
                        <w:ind w:firstLine="284"/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7219950</wp:posOffset>
                </wp:positionH>
                <wp:positionV relativeFrom="page">
                  <wp:posOffset>400050</wp:posOffset>
                </wp:positionV>
                <wp:extent cx="3057525" cy="6762750"/>
                <wp:effectExtent l="0" t="0" r="0" b="0"/>
                <wp:wrapNone/>
                <wp:docPr id="5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57525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0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5" type="#_x0000_t202" style="position:absolute;left:0;text-align:left;margin-left:568.5pt;margin-top:31.5pt;width:240.75pt;height:532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3918585</wp:posOffset>
                </wp:positionH>
                <wp:positionV relativeFrom="page">
                  <wp:posOffset>400050</wp:posOffset>
                </wp:positionV>
                <wp:extent cx="3025140" cy="6819900"/>
                <wp:effectExtent l="3810" t="0" r="0" b="0"/>
                <wp:wrapNone/>
                <wp:docPr id="4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5140" cy="681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0">
                        <w:txbxContent>
                          <w:p w:rsidR="00792A47" w:rsidRPr="00792A47" w:rsidRDefault="00D9492D" w:rsidP="00792A47">
                            <w:pPr>
                              <w:pStyle w:val="af"/>
                              <w:ind w:firstLine="284"/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lang w:val="ru-RU"/>
                              </w:rPr>
                              <w:t>Основные причины уличного травматизма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79"/>
                              <w:gridCol w:w="1166"/>
                              <w:gridCol w:w="1110"/>
                              <w:gridCol w:w="1210"/>
                            </w:tblGrid>
                            <w:tr w:rsidR="00792A47" w:rsidTr="005F1A17">
                              <w:tc>
                                <w:tcPr>
                                  <w:tcW w:w="1209" w:type="dxa"/>
                                </w:tcPr>
                                <w:p w:rsidR="007F653E" w:rsidRDefault="007F653E" w:rsidP="005F1A17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718468" cy="1008000"/>
                                        <wp:effectExtent l="19050" t="0" r="5432" b="0"/>
                                        <wp:docPr id="12" name="Рисунок 0" descr="о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о - копия.jpg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18468" cy="10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:rsidR="007F653E" w:rsidRDefault="007F653E" w:rsidP="005F1A17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713628" cy="1008000"/>
                                        <wp:effectExtent l="19050" t="0" r="0" b="0"/>
                                        <wp:docPr id="13" name="Рисунок 1" descr="о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о.jpg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13628" cy="10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:rsidR="007F653E" w:rsidRDefault="007F653E" w:rsidP="005F1A17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659512" cy="1008000"/>
                                        <wp:effectExtent l="19050" t="0" r="7238" b="0"/>
                                        <wp:docPr id="14" name="Рисунок 4" descr="р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 - копия.jpg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9512" cy="10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:rsidR="007F653E" w:rsidRDefault="007F653E" w:rsidP="005F1A17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749310" cy="1008000"/>
                                        <wp:effectExtent l="19050" t="0" r="0" b="0"/>
                                        <wp:docPr id="15" name="Рисунок 3" descr="д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д.jpg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9310" cy="10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A81C2B" w:rsidRDefault="00A81C2B" w:rsidP="00792A47">
                            <w:pPr>
                              <w:pStyle w:val="af"/>
                              <w:rPr>
                                <w:rFonts w:asciiTheme="majorHAnsi" w:hAnsiTheme="majorHAnsi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   </w:t>
                            </w:r>
                            <w:r w:rsidR="00D9492D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Уличный травматизм (не связанный с транспортом) возникает, главным образом, при падениях на скользких тротуарах и лестницах,  у детей и подростков </w:t>
                            </w:r>
                            <w:r>
                              <w:rPr>
                                <w:sz w:val="30"/>
                                <w:szCs w:val="30"/>
                                <w:lang w:val="ru-RU"/>
                              </w:rPr>
                              <w:t>-</w:t>
                            </w:r>
                            <w:r w:rsidR="00D9492D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 во время игр без правил и в неполо</w:t>
                            </w:r>
                            <w:r w:rsidR="00112938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женных местах.</w:t>
                            </w:r>
                            <w:r w:rsidR="00112938" w:rsidRPr="00792A47">
                              <w:rPr>
                                <w:rFonts w:asciiTheme="majorHAnsi" w:hAnsiTheme="majorHAnsi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</w:p>
                          <w:p w:rsidR="00D9492D" w:rsidRPr="00A81C2B" w:rsidRDefault="00112938" w:rsidP="00792A47">
                            <w:pPr>
                              <w:pStyle w:val="af"/>
                              <w:rPr>
                                <w:rFonts w:asciiTheme="majorHAnsi" w:hAnsiTheme="majorHAnsi"/>
                                <w:b/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rFonts w:asciiTheme="majorHAnsi" w:hAnsiTheme="majorHAnsi"/>
                                <w:b/>
                                <w:sz w:val="30"/>
                                <w:szCs w:val="30"/>
                                <w:lang w:val="ru-RU"/>
                              </w:rPr>
                              <w:t>Так же к</w:t>
                            </w:r>
                            <w:r w:rsidR="00D9492D" w:rsidRPr="00A81C2B">
                              <w:rPr>
                                <w:rFonts w:asciiTheme="majorHAnsi" w:hAnsiTheme="majorHAnsi"/>
                                <w:b/>
                                <w:sz w:val="30"/>
                                <w:szCs w:val="30"/>
                                <w:lang w:val="ru-RU"/>
                              </w:rPr>
                              <w:t xml:space="preserve"> причинам уличного травматизма можно отнести:</w:t>
                            </w:r>
                          </w:p>
                          <w:p w:rsidR="00D9492D" w:rsidRPr="00A81C2B" w:rsidRDefault="00A81C2B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п</w:t>
                            </w:r>
                            <w:r w:rsidR="00D9492D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лохое освещение пешеходных зон;</w:t>
                            </w:r>
                          </w:p>
                          <w:p w:rsidR="00D9492D" w:rsidRPr="00A81C2B" w:rsidRDefault="00D9492D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гололед;</w:t>
                            </w:r>
                          </w:p>
                          <w:p w:rsidR="00D9492D" w:rsidRPr="00A81C2B" w:rsidRDefault="00D9492D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плохое состояние уличных покрытий;</w:t>
                            </w:r>
                          </w:p>
                          <w:p w:rsidR="00D9492D" w:rsidRPr="00A81C2B" w:rsidRDefault="00D9492D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нарушение техники безопасности при занятиях уличным спортом, плавании, нахождении на высоте (например, горке), на качелях;</w:t>
                            </w:r>
                          </w:p>
                          <w:p w:rsidR="00D9492D" w:rsidRPr="00A81C2B" w:rsidRDefault="00D9492D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отсутствие или неисправность ограждений на высотах (в том числе, на мостах);</w:t>
                            </w:r>
                          </w:p>
                          <w:p w:rsidR="00216815" w:rsidRPr="00A81C2B" w:rsidRDefault="00216815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доступность высот (крыш гаражей и зданий</w:t>
                            </w:r>
                            <w:r w:rsidR="00792A47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,</w:t>
                            </w:r>
                            <w:r w:rsidR="00792A47">
                              <w:rPr>
                                <w:rFonts w:asciiTheme="majorHAnsi" w:hAnsiTheme="majorHAnsi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 w:rsidR="00792A47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заброшенных строек,</w:t>
                            </w: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 и др.);</w:t>
                            </w:r>
                          </w:p>
                          <w:p w:rsidR="00216815" w:rsidRPr="00A81C2B" w:rsidRDefault="00216815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недостаточный присмотр за детьми;</w:t>
                            </w:r>
                          </w:p>
                          <w:p w:rsidR="00216815" w:rsidRPr="00A81C2B" w:rsidRDefault="00216815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слабая разъяснительная работа взрослых;</w:t>
                            </w:r>
                          </w:p>
                          <w:p w:rsidR="009E3916" w:rsidRPr="00A81C2B" w:rsidRDefault="00CD7620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невнимательность детей, особенно на дорогах;</w:t>
                            </w:r>
                          </w:p>
                          <w:p w:rsidR="00CD7620" w:rsidRPr="00A81C2B" w:rsidRDefault="00CD7620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отсутствие навыков поведения в общественных места</w:t>
                            </w:r>
                            <w:r w:rsidR="0046580B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х;</w:t>
                            </w:r>
                          </w:p>
                          <w:p w:rsidR="00CD7620" w:rsidRPr="00A81C2B" w:rsidRDefault="00CD7620" w:rsidP="008C6E98">
                            <w:pPr>
                              <w:pStyle w:val="af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аварийное состояние зданий и сооружений, дворовых территорий;</w:t>
                            </w:r>
                          </w:p>
                          <w:p w:rsidR="00216815" w:rsidRPr="00A81C2B" w:rsidRDefault="00CD7620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халатное отношение к соблюдению правил дорожного </w:t>
                            </w:r>
                            <w:r w:rsidR="00D9492D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движения;</w:t>
                            </w:r>
                          </w:p>
                          <w:p w:rsidR="001629DA" w:rsidRPr="00A81C2B" w:rsidRDefault="00D9492D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плохая организация дорожного движения</w:t>
                            </w:r>
                            <w:r w:rsidR="001629DA"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>;</w:t>
                            </w:r>
                          </w:p>
                          <w:p w:rsidR="001629DA" w:rsidRDefault="001629DA" w:rsidP="008C6E98">
                            <w:pPr>
                              <w:pStyle w:val="af"/>
                              <w:numPr>
                                <w:ilvl w:val="0"/>
                                <w:numId w:val="34"/>
                              </w:numPr>
                              <w:ind w:left="284" w:hanging="284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A81C2B">
                              <w:rPr>
                                <w:sz w:val="30"/>
                                <w:szCs w:val="30"/>
                                <w:lang w:val="ru-RU"/>
                              </w:rPr>
                              <w:t xml:space="preserve">дождливая, ненастная погода, туман. </w:t>
                            </w:r>
                          </w:p>
                          <w:p w:rsidR="00A81C2B" w:rsidRPr="00A81C2B" w:rsidRDefault="00A81C2B" w:rsidP="00A81C2B">
                            <w:pPr>
                              <w:pStyle w:val="af"/>
                              <w:jc w:val="left"/>
                              <w:rPr>
                                <w:sz w:val="30"/>
                                <w:szCs w:val="30"/>
                                <w:lang w:val="ru-RU"/>
                              </w:rPr>
                            </w:pPr>
                          </w:p>
                          <w:tbl>
                            <w:tblPr>
                              <w:tblStyle w:val="af0"/>
                              <w:tblW w:w="490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00"/>
                              <w:gridCol w:w="1211"/>
                              <w:gridCol w:w="1231"/>
                              <w:gridCol w:w="1260"/>
                            </w:tblGrid>
                            <w:tr w:rsidR="0053438D" w:rsidRPr="001629DA" w:rsidTr="00792A47">
                              <w:tc>
                                <w:tcPr>
                                  <w:tcW w:w="1200" w:type="dxa"/>
                                </w:tcPr>
                                <w:p w:rsidR="00216815" w:rsidRDefault="00DC1B5D" w:rsidP="00216815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741579" cy="1008000"/>
                                        <wp:effectExtent l="19050" t="0" r="1371" b="0"/>
                                        <wp:docPr id="6" name="Рисунок 5" descr="ц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ц.jpg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1579" cy="10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216815" w:rsidRDefault="00DC1B5D" w:rsidP="00216815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749604" cy="1008000"/>
                                        <wp:effectExtent l="19050" t="0" r="0" b="0"/>
                                        <wp:docPr id="7" name="Рисунок 6" descr="р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.jpg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9604" cy="10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216815" w:rsidRDefault="00DC1B5D" w:rsidP="00216815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762000" cy="1008719"/>
                                        <wp:effectExtent l="19050" t="0" r="0" b="0"/>
                                        <wp:docPr id="8" name="Рисунок 7" descr="н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н.jpg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1457" cy="10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216815" w:rsidRDefault="00112938" w:rsidP="00216815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688390" cy="1008000"/>
                                        <wp:effectExtent l="19050" t="0" r="0" b="0"/>
                                        <wp:docPr id="3" name="Рисунок 2" descr="е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е - копия.jpg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8390" cy="10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3438D" w:rsidRPr="001629DA" w:rsidTr="00792A47">
                              <w:tc>
                                <w:tcPr>
                                  <w:tcW w:w="2411" w:type="dxa"/>
                                  <w:gridSpan w:val="2"/>
                                </w:tcPr>
                                <w:p w:rsidR="0053438D" w:rsidRDefault="0053438D" w:rsidP="00216815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490400" cy="1115332"/>
                                        <wp:effectExtent l="19050" t="0" r="0" b="0"/>
                                        <wp:docPr id="25" name="Рисунок 24" descr="м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м.jpg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0400" cy="11153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53438D" w:rsidRDefault="0053438D" w:rsidP="00216815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762612" cy="1080000"/>
                                        <wp:effectExtent l="19050" t="0" r="0" b="0"/>
                                        <wp:docPr id="26" name="Рисунок 25" descr="е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е.jpg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2612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53438D" w:rsidRDefault="0053438D" w:rsidP="00216815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774535" cy="1080000"/>
                                        <wp:effectExtent l="19050" t="0" r="6515" b="0"/>
                                        <wp:docPr id="27" name="Рисунок 26" descr="н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н - копия.jpg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74535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437E06" w:rsidRPr="00216815" w:rsidRDefault="00437E06" w:rsidP="00437E06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6" type="#_x0000_t202" style="position:absolute;left:0;text-align:left;margin-left:308.55pt;margin-top:31.5pt;width:238.2pt;height:53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SK/gIAAKE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" filled="f" stroked="f" strokeweight="0" insetpen="t">
                <o:lock v:ext="edit" shapetype="t"/>
                <v:textbox style="mso-next-textbox:#Text Box 358" inset="2.85pt,2.85pt,2.85pt,2.85pt">
                  <w:txbxContent>
                    <w:p w:rsidR="00792A47" w:rsidRPr="00792A47" w:rsidRDefault="00D9492D" w:rsidP="00792A47">
                      <w:pPr>
                        <w:pStyle w:val="af"/>
                        <w:ind w:firstLine="284"/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sz w:val="32"/>
                          <w:szCs w:val="32"/>
                          <w:lang w:val="ru-RU"/>
                        </w:rPr>
                        <w:t>Основные причины уличного травматизма</w:t>
                      </w:r>
                    </w:p>
                    <w:tbl>
                      <w:tblPr>
                        <w:tblStyle w:val="af0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79"/>
                        <w:gridCol w:w="1166"/>
                        <w:gridCol w:w="1110"/>
                        <w:gridCol w:w="1210"/>
                      </w:tblGrid>
                      <w:tr w:rsidR="00792A47" w:rsidTr="005F1A17">
                        <w:tc>
                          <w:tcPr>
                            <w:tcW w:w="1209" w:type="dxa"/>
                          </w:tcPr>
                          <w:p w:rsidR="007F653E" w:rsidRDefault="007F653E" w:rsidP="005F1A17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18468" cy="1008000"/>
                                  <wp:effectExtent l="19050" t="0" r="5432" b="0"/>
                                  <wp:docPr id="12" name="Рисунок 0" descr="о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о - копия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8468" cy="10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:rsidR="007F653E" w:rsidRDefault="007F653E" w:rsidP="005F1A17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13628" cy="1008000"/>
                                  <wp:effectExtent l="19050" t="0" r="0" b="0"/>
                                  <wp:docPr id="13" name="Рисунок 1" descr="о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о.jp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3628" cy="10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:rsidR="007F653E" w:rsidRDefault="007F653E" w:rsidP="005F1A17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59512" cy="1008000"/>
                                  <wp:effectExtent l="19050" t="0" r="7238" b="0"/>
                                  <wp:docPr id="14" name="Рисунок 4" descr="р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 - копия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9512" cy="10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:rsidR="007F653E" w:rsidRDefault="007F653E" w:rsidP="005F1A17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49310" cy="1008000"/>
                                  <wp:effectExtent l="19050" t="0" r="0" b="0"/>
                                  <wp:docPr id="15" name="Рисунок 3" descr="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д.jp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9310" cy="10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A81C2B" w:rsidRDefault="00A81C2B" w:rsidP="00792A47">
                      <w:pPr>
                        <w:pStyle w:val="af"/>
                        <w:rPr>
                          <w:rFonts w:asciiTheme="majorHAnsi" w:hAnsiTheme="majorHAnsi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sz w:val="30"/>
                          <w:szCs w:val="30"/>
                          <w:lang w:val="ru-RU"/>
                        </w:rPr>
                        <w:t xml:space="preserve">   </w:t>
                      </w:r>
                      <w:r w:rsidR="00D9492D" w:rsidRPr="00A81C2B">
                        <w:rPr>
                          <w:sz w:val="30"/>
                          <w:szCs w:val="30"/>
                          <w:lang w:val="ru-RU"/>
                        </w:rPr>
                        <w:t xml:space="preserve">Уличный травматизм (не связанный с транспортом) возникает, главным образом, при падениях на скользких тротуарах и лестницах,  у детей и подростков </w:t>
                      </w:r>
                      <w:r>
                        <w:rPr>
                          <w:sz w:val="30"/>
                          <w:szCs w:val="30"/>
                          <w:lang w:val="ru-RU"/>
                        </w:rPr>
                        <w:t>-</w:t>
                      </w:r>
                      <w:r w:rsidR="00D9492D" w:rsidRPr="00A81C2B">
                        <w:rPr>
                          <w:sz w:val="30"/>
                          <w:szCs w:val="30"/>
                          <w:lang w:val="ru-RU"/>
                        </w:rPr>
                        <w:t xml:space="preserve"> во время игр без правил и в неполо</w:t>
                      </w:r>
                      <w:r w:rsidR="00112938" w:rsidRPr="00A81C2B">
                        <w:rPr>
                          <w:sz w:val="30"/>
                          <w:szCs w:val="30"/>
                          <w:lang w:val="ru-RU"/>
                        </w:rPr>
                        <w:t>женных местах.</w:t>
                      </w:r>
                      <w:r w:rsidR="00112938" w:rsidRPr="00792A47">
                        <w:rPr>
                          <w:rFonts w:asciiTheme="majorHAnsi" w:hAnsiTheme="majorHAnsi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</w:p>
                    <w:p w:rsidR="00D9492D" w:rsidRPr="00A81C2B" w:rsidRDefault="00112938" w:rsidP="00792A47">
                      <w:pPr>
                        <w:pStyle w:val="af"/>
                        <w:rPr>
                          <w:rFonts w:asciiTheme="majorHAnsi" w:hAnsiTheme="majorHAnsi"/>
                          <w:b/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rFonts w:asciiTheme="majorHAnsi" w:hAnsiTheme="majorHAnsi"/>
                          <w:b/>
                          <w:sz w:val="30"/>
                          <w:szCs w:val="30"/>
                          <w:lang w:val="ru-RU"/>
                        </w:rPr>
                        <w:t>Так же к</w:t>
                      </w:r>
                      <w:r w:rsidR="00D9492D" w:rsidRPr="00A81C2B">
                        <w:rPr>
                          <w:rFonts w:asciiTheme="majorHAnsi" w:hAnsiTheme="majorHAnsi"/>
                          <w:b/>
                          <w:sz w:val="30"/>
                          <w:szCs w:val="30"/>
                          <w:lang w:val="ru-RU"/>
                        </w:rPr>
                        <w:t xml:space="preserve"> причинам уличного травматизма можно отнести:</w:t>
                      </w:r>
                    </w:p>
                    <w:p w:rsidR="00D9492D" w:rsidRPr="00A81C2B" w:rsidRDefault="00A81C2B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п</w:t>
                      </w:r>
                      <w:r w:rsidR="00D9492D" w:rsidRPr="00A81C2B">
                        <w:rPr>
                          <w:sz w:val="30"/>
                          <w:szCs w:val="30"/>
                          <w:lang w:val="ru-RU"/>
                        </w:rPr>
                        <w:t>лохое освещение пешеходных зон;</w:t>
                      </w:r>
                    </w:p>
                    <w:p w:rsidR="00D9492D" w:rsidRPr="00A81C2B" w:rsidRDefault="00D9492D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гололед;</w:t>
                      </w:r>
                    </w:p>
                    <w:p w:rsidR="00D9492D" w:rsidRPr="00A81C2B" w:rsidRDefault="00D9492D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плохое состояние уличных покрытий;</w:t>
                      </w:r>
                    </w:p>
                    <w:p w:rsidR="00D9492D" w:rsidRPr="00A81C2B" w:rsidRDefault="00D9492D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нарушение техники безопасности при занятиях уличным спортом, плавании, нахождении на высоте (например, горке), на качелях;</w:t>
                      </w:r>
                    </w:p>
                    <w:p w:rsidR="00D9492D" w:rsidRPr="00A81C2B" w:rsidRDefault="00D9492D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отсутствие или неисправность ограждений на высотах (в том числе, на мостах);</w:t>
                      </w:r>
                    </w:p>
                    <w:p w:rsidR="00216815" w:rsidRPr="00A81C2B" w:rsidRDefault="00216815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доступность высот (крыш гаражей и зданий</w:t>
                      </w:r>
                      <w:r w:rsidR="00792A47" w:rsidRPr="00A81C2B">
                        <w:rPr>
                          <w:sz w:val="30"/>
                          <w:szCs w:val="30"/>
                          <w:lang w:val="ru-RU"/>
                        </w:rPr>
                        <w:t>,</w:t>
                      </w:r>
                      <w:r w:rsidR="00792A47">
                        <w:rPr>
                          <w:rFonts w:asciiTheme="majorHAnsi" w:hAnsiTheme="majorHAnsi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="00792A47" w:rsidRPr="00A81C2B">
                        <w:rPr>
                          <w:sz w:val="30"/>
                          <w:szCs w:val="30"/>
                          <w:lang w:val="ru-RU"/>
                        </w:rPr>
                        <w:t>заброшенных строек,</w:t>
                      </w: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 xml:space="preserve"> и др.);</w:t>
                      </w:r>
                    </w:p>
                    <w:p w:rsidR="00216815" w:rsidRPr="00A81C2B" w:rsidRDefault="00216815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недостаточный присмотр за детьми;</w:t>
                      </w:r>
                    </w:p>
                    <w:p w:rsidR="00216815" w:rsidRPr="00A81C2B" w:rsidRDefault="00216815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слабая разъяснительная работа взрослых;</w:t>
                      </w:r>
                    </w:p>
                    <w:p w:rsidR="009E3916" w:rsidRPr="00A81C2B" w:rsidRDefault="00CD7620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невнимательность детей, особенно на дорогах;</w:t>
                      </w:r>
                    </w:p>
                    <w:p w:rsidR="00CD7620" w:rsidRPr="00A81C2B" w:rsidRDefault="00CD7620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отсутствие навыков поведения в общественных места</w:t>
                      </w:r>
                      <w:r w:rsidR="0046580B" w:rsidRPr="00A81C2B">
                        <w:rPr>
                          <w:sz w:val="30"/>
                          <w:szCs w:val="30"/>
                          <w:lang w:val="ru-RU"/>
                        </w:rPr>
                        <w:t>х;</w:t>
                      </w:r>
                    </w:p>
                    <w:p w:rsidR="00CD7620" w:rsidRPr="00A81C2B" w:rsidRDefault="00CD7620" w:rsidP="008C6E98">
                      <w:pPr>
                        <w:pStyle w:val="af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аварийное состояние зданий и сооружений, дворовых территорий;</w:t>
                      </w:r>
                    </w:p>
                    <w:p w:rsidR="00216815" w:rsidRPr="00A81C2B" w:rsidRDefault="00CD7620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 xml:space="preserve">халатное отношение к соблюдению правил дорожного </w:t>
                      </w:r>
                      <w:r w:rsidR="00D9492D" w:rsidRPr="00A81C2B">
                        <w:rPr>
                          <w:sz w:val="30"/>
                          <w:szCs w:val="30"/>
                          <w:lang w:val="ru-RU"/>
                        </w:rPr>
                        <w:t>движения;</w:t>
                      </w:r>
                    </w:p>
                    <w:p w:rsidR="001629DA" w:rsidRPr="00A81C2B" w:rsidRDefault="00D9492D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>плохая организация дорожного движения</w:t>
                      </w:r>
                      <w:r w:rsidR="001629DA" w:rsidRPr="00A81C2B">
                        <w:rPr>
                          <w:sz w:val="30"/>
                          <w:szCs w:val="30"/>
                          <w:lang w:val="ru-RU"/>
                        </w:rPr>
                        <w:t>;</w:t>
                      </w:r>
                    </w:p>
                    <w:p w:rsidR="001629DA" w:rsidRDefault="001629DA" w:rsidP="008C6E98">
                      <w:pPr>
                        <w:pStyle w:val="af"/>
                        <w:numPr>
                          <w:ilvl w:val="0"/>
                          <w:numId w:val="34"/>
                        </w:numPr>
                        <w:ind w:left="284" w:hanging="284"/>
                        <w:rPr>
                          <w:sz w:val="30"/>
                          <w:szCs w:val="30"/>
                          <w:lang w:val="ru-RU"/>
                        </w:rPr>
                      </w:pPr>
                      <w:r w:rsidRPr="00A81C2B">
                        <w:rPr>
                          <w:sz w:val="30"/>
                          <w:szCs w:val="30"/>
                          <w:lang w:val="ru-RU"/>
                        </w:rPr>
                        <w:t xml:space="preserve">дождливая, ненастная погода, туман. </w:t>
                      </w:r>
                    </w:p>
                    <w:p w:rsidR="00A81C2B" w:rsidRPr="00A81C2B" w:rsidRDefault="00A81C2B" w:rsidP="00A81C2B">
                      <w:pPr>
                        <w:pStyle w:val="af"/>
                        <w:jc w:val="left"/>
                        <w:rPr>
                          <w:sz w:val="30"/>
                          <w:szCs w:val="30"/>
                          <w:lang w:val="ru-RU"/>
                        </w:rPr>
                      </w:pPr>
                    </w:p>
                    <w:tbl>
                      <w:tblPr>
                        <w:tblStyle w:val="af0"/>
                        <w:tblW w:w="490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00"/>
                        <w:gridCol w:w="1211"/>
                        <w:gridCol w:w="1231"/>
                        <w:gridCol w:w="1260"/>
                      </w:tblGrid>
                      <w:tr w:rsidR="0053438D" w:rsidRPr="001629DA" w:rsidTr="00792A47">
                        <w:tc>
                          <w:tcPr>
                            <w:tcW w:w="1200" w:type="dxa"/>
                          </w:tcPr>
                          <w:p w:rsidR="00216815" w:rsidRDefault="00DC1B5D" w:rsidP="00216815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41579" cy="1008000"/>
                                  <wp:effectExtent l="19050" t="0" r="1371" b="0"/>
                                  <wp:docPr id="6" name="Рисунок 5" descr="ц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ц.jp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1579" cy="10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216815" w:rsidRDefault="00DC1B5D" w:rsidP="00216815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49604" cy="1008000"/>
                                  <wp:effectExtent l="19050" t="0" r="0" b="0"/>
                                  <wp:docPr id="7" name="Рисунок 6" descr="р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.jpg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9604" cy="10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216815" w:rsidRDefault="00DC1B5D" w:rsidP="00216815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62000" cy="1008719"/>
                                  <wp:effectExtent l="19050" t="0" r="0" b="0"/>
                                  <wp:docPr id="8" name="Рисунок 7" descr="н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н.jpg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1457" cy="10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216815" w:rsidRDefault="00112938" w:rsidP="00216815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88390" cy="1008000"/>
                                  <wp:effectExtent l="19050" t="0" r="0" b="0"/>
                                  <wp:docPr id="3" name="Рисунок 2" descr="е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е - копия.jpg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8390" cy="10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3438D" w:rsidRPr="001629DA" w:rsidTr="00792A47">
                        <w:tc>
                          <w:tcPr>
                            <w:tcW w:w="2411" w:type="dxa"/>
                            <w:gridSpan w:val="2"/>
                          </w:tcPr>
                          <w:p w:rsidR="0053438D" w:rsidRDefault="0053438D" w:rsidP="00216815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490400" cy="1115332"/>
                                  <wp:effectExtent l="19050" t="0" r="0" b="0"/>
                                  <wp:docPr id="25" name="Рисунок 24" descr="м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м.jpg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0400" cy="11153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53438D" w:rsidRDefault="0053438D" w:rsidP="00216815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62612" cy="1080000"/>
                                  <wp:effectExtent l="19050" t="0" r="0" b="0"/>
                                  <wp:docPr id="26" name="Рисунок 25" descr="е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е.jpg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612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53438D" w:rsidRDefault="0053438D" w:rsidP="00216815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74535" cy="1080000"/>
                                  <wp:effectExtent l="19050" t="0" r="6515" b="0"/>
                                  <wp:docPr id="27" name="Рисунок 26" descr="н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н - копия.jpg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4535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437E06" w:rsidRPr="00216815" w:rsidRDefault="00437E06" w:rsidP="00437E06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897255</wp:posOffset>
                </wp:positionV>
                <wp:extent cx="7550785" cy="45085"/>
                <wp:effectExtent l="0" t="1905" r="2540" b="635"/>
                <wp:wrapNone/>
                <wp:docPr id="2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507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7" type="#_x0000_t202" style="position:absolute;left:0;text-align:left;margin-left:58.5pt;margin-top:70.65pt;width:594.55pt;height:3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>
                      <w:pPr>
                        <w:pStyle w:val="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1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29"/>
  </w:num>
  <w:num w:numId="4">
    <w:abstractNumId w:val="10"/>
  </w:num>
  <w:num w:numId="5">
    <w:abstractNumId w:val="31"/>
  </w:num>
  <w:num w:numId="6">
    <w:abstractNumId w:val="2"/>
  </w:num>
  <w:num w:numId="7">
    <w:abstractNumId w:val="12"/>
  </w:num>
  <w:num w:numId="8">
    <w:abstractNumId w:val="30"/>
  </w:num>
  <w:num w:numId="9">
    <w:abstractNumId w:val="34"/>
  </w:num>
  <w:num w:numId="10">
    <w:abstractNumId w:val="8"/>
  </w:num>
  <w:num w:numId="11">
    <w:abstractNumId w:val="3"/>
  </w:num>
  <w:num w:numId="12">
    <w:abstractNumId w:val="24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27"/>
  </w:num>
  <w:num w:numId="18">
    <w:abstractNumId w:val="25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26"/>
  </w:num>
  <w:num w:numId="25">
    <w:abstractNumId w:val="9"/>
  </w:num>
  <w:num w:numId="26">
    <w:abstractNumId w:val="33"/>
  </w:num>
  <w:num w:numId="27">
    <w:abstractNumId w:val="23"/>
  </w:num>
  <w:num w:numId="28">
    <w:abstractNumId w:val="7"/>
  </w:num>
  <w:num w:numId="29">
    <w:abstractNumId w:val="28"/>
  </w:num>
  <w:num w:numId="30">
    <w:abstractNumId w:val="20"/>
  </w:num>
  <w:num w:numId="31">
    <w:abstractNumId w:val="15"/>
  </w:num>
  <w:num w:numId="32">
    <w:abstractNumId w:val="14"/>
  </w:num>
  <w:num w:numId="33">
    <w:abstractNumId w:val="35"/>
  </w:num>
  <w:num w:numId="34">
    <w:abstractNumId w:val="32"/>
  </w:num>
  <w:num w:numId="35">
    <w:abstractNumId w:val="1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7A"/>
    <w:rsid w:val="000102B9"/>
    <w:rsid w:val="000222C3"/>
    <w:rsid w:val="00022D95"/>
    <w:rsid w:val="00042458"/>
    <w:rsid w:val="000427AD"/>
    <w:rsid w:val="00066444"/>
    <w:rsid w:val="000A1222"/>
    <w:rsid w:val="000A5DAD"/>
    <w:rsid w:val="000C177B"/>
    <w:rsid w:val="00112938"/>
    <w:rsid w:val="00112B6D"/>
    <w:rsid w:val="00115BCA"/>
    <w:rsid w:val="00125F69"/>
    <w:rsid w:val="001363E3"/>
    <w:rsid w:val="001629DA"/>
    <w:rsid w:val="00163EB7"/>
    <w:rsid w:val="0017235E"/>
    <w:rsid w:val="00193620"/>
    <w:rsid w:val="001C003D"/>
    <w:rsid w:val="001C44A6"/>
    <w:rsid w:val="001D0095"/>
    <w:rsid w:val="001E0416"/>
    <w:rsid w:val="001F6335"/>
    <w:rsid w:val="00202F32"/>
    <w:rsid w:val="00207260"/>
    <w:rsid w:val="00216815"/>
    <w:rsid w:val="00226A22"/>
    <w:rsid w:val="00245496"/>
    <w:rsid w:val="00263FB3"/>
    <w:rsid w:val="002711A3"/>
    <w:rsid w:val="00277807"/>
    <w:rsid w:val="00291DB9"/>
    <w:rsid w:val="0029241C"/>
    <w:rsid w:val="002A1750"/>
    <w:rsid w:val="002D5369"/>
    <w:rsid w:val="002F45D2"/>
    <w:rsid w:val="003025F8"/>
    <w:rsid w:val="003048CF"/>
    <w:rsid w:val="00306B99"/>
    <w:rsid w:val="00333298"/>
    <w:rsid w:val="00382C15"/>
    <w:rsid w:val="003A1A56"/>
    <w:rsid w:val="003A51F4"/>
    <w:rsid w:val="003C0452"/>
    <w:rsid w:val="003F081F"/>
    <w:rsid w:val="003F69F5"/>
    <w:rsid w:val="004248ED"/>
    <w:rsid w:val="00433B23"/>
    <w:rsid w:val="00437E06"/>
    <w:rsid w:val="00451A99"/>
    <w:rsid w:val="00453886"/>
    <w:rsid w:val="0045479D"/>
    <w:rsid w:val="0046580B"/>
    <w:rsid w:val="00470611"/>
    <w:rsid w:val="00473F7B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6DB9"/>
    <w:rsid w:val="005A1213"/>
    <w:rsid w:val="005B0BC1"/>
    <w:rsid w:val="005B0D51"/>
    <w:rsid w:val="005F1F7B"/>
    <w:rsid w:val="005F46AB"/>
    <w:rsid w:val="00622D3A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E19D7"/>
    <w:rsid w:val="006E1B8B"/>
    <w:rsid w:val="006E74F2"/>
    <w:rsid w:val="006F56D1"/>
    <w:rsid w:val="00700DCE"/>
    <w:rsid w:val="00727312"/>
    <w:rsid w:val="00730729"/>
    <w:rsid w:val="00746800"/>
    <w:rsid w:val="00775DD0"/>
    <w:rsid w:val="00792A47"/>
    <w:rsid w:val="0079315E"/>
    <w:rsid w:val="007A1C53"/>
    <w:rsid w:val="007E4340"/>
    <w:rsid w:val="007F653E"/>
    <w:rsid w:val="00803153"/>
    <w:rsid w:val="00814D21"/>
    <w:rsid w:val="00851AEF"/>
    <w:rsid w:val="00855370"/>
    <w:rsid w:val="008654C0"/>
    <w:rsid w:val="008A474E"/>
    <w:rsid w:val="008C6E98"/>
    <w:rsid w:val="008D7212"/>
    <w:rsid w:val="008E5468"/>
    <w:rsid w:val="008E7C81"/>
    <w:rsid w:val="00910D27"/>
    <w:rsid w:val="0091164A"/>
    <w:rsid w:val="009118B6"/>
    <w:rsid w:val="0091259C"/>
    <w:rsid w:val="00972570"/>
    <w:rsid w:val="0097542F"/>
    <w:rsid w:val="00996934"/>
    <w:rsid w:val="009C74F8"/>
    <w:rsid w:val="009E08E0"/>
    <w:rsid w:val="009E3916"/>
    <w:rsid w:val="009F322F"/>
    <w:rsid w:val="009F3EEF"/>
    <w:rsid w:val="00A05C90"/>
    <w:rsid w:val="00A063D8"/>
    <w:rsid w:val="00A1325A"/>
    <w:rsid w:val="00A26E69"/>
    <w:rsid w:val="00A27DC9"/>
    <w:rsid w:val="00A537EB"/>
    <w:rsid w:val="00A62877"/>
    <w:rsid w:val="00A712F1"/>
    <w:rsid w:val="00A81C2B"/>
    <w:rsid w:val="00A841FA"/>
    <w:rsid w:val="00AB5B51"/>
    <w:rsid w:val="00B028E6"/>
    <w:rsid w:val="00B159F3"/>
    <w:rsid w:val="00B20FA5"/>
    <w:rsid w:val="00B24D3F"/>
    <w:rsid w:val="00B4086B"/>
    <w:rsid w:val="00B54715"/>
    <w:rsid w:val="00B97A75"/>
    <w:rsid w:val="00BE16CF"/>
    <w:rsid w:val="00BE593F"/>
    <w:rsid w:val="00BF68BF"/>
    <w:rsid w:val="00C20308"/>
    <w:rsid w:val="00C2453E"/>
    <w:rsid w:val="00C34BB8"/>
    <w:rsid w:val="00C448B0"/>
    <w:rsid w:val="00C46BD4"/>
    <w:rsid w:val="00C51E4A"/>
    <w:rsid w:val="00C64C48"/>
    <w:rsid w:val="00C9302B"/>
    <w:rsid w:val="00CD7620"/>
    <w:rsid w:val="00CE1638"/>
    <w:rsid w:val="00D0444A"/>
    <w:rsid w:val="00D4107A"/>
    <w:rsid w:val="00D54D3B"/>
    <w:rsid w:val="00D8719F"/>
    <w:rsid w:val="00D9492D"/>
    <w:rsid w:val="00D9647A"/>
    <w:rsid w:val="00DB4FA7"/>
    <w:rsid w:val="00DC0CA7"/>
    <w:rsid w:val="00DC1B5D"/>
    <w:rsid w:val="00DC733E"/>
    <w:rsid w:val="00DD557A"/>
    <w:rsid w:val="00DE2CF4"/>
    <w:rsid w:val="00E00CEC"/>
    <w:rsid w:val="00E228B3"/>
    <w:rsid w:val="00E349E1"/>
    <w:rsid w:val="00E37799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6B78"/>
    <w:rsid w:val="00F53158"/>
    <w:rsid w:val="00F6240F"/>
    <w:rsid w:val="00F6547F"/>
    <w:rsid w:val="00F75836"/>
    <w:rsid w:val="00F80849"/>
    <w:rsid w:val="00F938D1"/>
    <w:rsid w:val="00FA0983"/>
    <w:rsid w:val="00FA0A19"/>
    <w:rsid w:val="00FA1EA8"/>
    <w:rsid w:val="00FC0566"/>
    <w:rsid w:val="00FD1C87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E080F-E306-4584-91E7-5B381781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Аслан</cp:lastModifiedBy>
  <cp:revision>2</cp:revision>
  <cp:lastPrinted>2019-01-23T05:20:00Z</cp:lastPrinted>
  <dcterms:created xsi:type="dcterms:W3CDTF">2026-02-07T20:08:00Z</dcterms:created>
  <dcterms:modified xsi:type="dcterms:W3CDTF">2026-02-07T20:08:00Z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